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76B5E868">
                <wp:simplePos x="0" y="0"/>
                <wp:positionH relativeFrom="column">
                  <wp:posOffset>-453390</wp:posOffset>
                </wp:positionH>
                <wp:positionV relativeFrom="paragraph">
                  <wp:posOffset>139140</wp:posOffset>
                </wp:positionV>
                <wp:extent cx="4625340" cy="1828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8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88AC3" w14:textId="5A774BEF" w:rsidR="00424159" w:rsidRPr="00873E61" w:rsidRDefault="00873E61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nl-NL"/>
                              </w:rPr>
                            </w:pPr>
                            <w:r w:rsidRPr="00873E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nl-NL"/>
                              </w:rPr>
                              <w:t xml:space="preserve">Sjabloon voor het informeren medewerkers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35.7pt;margin-top:10.95pt;width:364.2pt;height:2in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" filled="f" stroked="f" strokeweight=".5pt">
                <v:textbox>
                  <w:txbxContent>
                    <w:p w14:paraId="48988AC3" w14:textId="5A774BEF" w:rsidR="00424159" w:rsidRPr="00873E61" w:rsidRDefault="00873E61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nl-NL"/>
                        </w:rPr>
                      </w:pPr>
                      <w:r w:rsidRPr="00873E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nl-NL"/>
                        </w:rPr>
                        <w:t xml:space="preserve">Sjabloon voor het informeren medewerkers </w:t>
                      </w: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154EF9AC" w:rsidR="00FD2EA0" w:rsidRPr="00997174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154EF9AC" w:rsidR="00FD2EA0" w:rsidRPr="00997174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873E61" w:rsidRDefault="00FD2EA0" w:rsidP="00873E61">
      <w:pPr>
        <w:tabs>
          <w:tab w:val="left" w:pos="10260"/>
        </w:tabs>
        <w:spacing w:line="360" w:lineRule="auto"/>
        <w:rPr>
          <w:rFonts w:ascii="Arial" w:hAnsi="Arial" w:cs="Arial"/>
          <w:sz w:val="22"/>
          <w:szCs w:val="22"/>
          <w:lang w:val="da-DK"/>
        </w:rPr>
        <w:sectPr w:rsidR="00FD2EA0" w:rsidRPr="00873E61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084DC2CA" w14:textId="57E737B5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[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Beste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medewerker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],</w:t>
      </w:r>
    </w:p>
    <w:p w14:paraId="2A36866B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08CF71D8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hebben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klokkenluidersregeling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ingevoerd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kunt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gebruiken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vermoedt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iemand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gram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regels van</w:t>
      </w:r>
      <w:proofErr w:type="gram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onze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werkplek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overtreedt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Dit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overtreding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seksuele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intimidatie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of grove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overtredingen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interne regels. Het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ook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gaan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om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onethisch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gedrag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of om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andere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kritische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omstandigheden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zekere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mate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ernst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Deze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regeling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bedoeld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kleine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dingetjes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maar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gevallen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zekere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ernst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bijvoorbeeld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last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slechte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gedrag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andere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collega's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ga dan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naar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manager </w:t>
      </w: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[of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onze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HR-afdeling]</w:t>
      </w: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.</w:t>
      </w:r>
    </w:p>
    <w:p w14:paraId="194F1D13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0B1B1ED3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gebruik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maakt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regeling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gebeurt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volledig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anoniem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Er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niemand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die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achterhalen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bericht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heeft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geschreven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</w:p>
    <w:p w14:paraId="2A7A2B9E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2BE81142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vinden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belangrijk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onze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bedrijfscultuur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open,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veilig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betrouwbaar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vinden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belangrijk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overtredingen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regels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onethisch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gedrag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aan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licht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komen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- en op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correcte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manier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afgehandeld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willen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bedrijf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runnen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alleen de regels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volgt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maar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ook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gekenmerkt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sterke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waarden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hoge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ethische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normen.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hoe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ons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gedragen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cruciaal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vertrouwen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in ons. Het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vertrouwen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onze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klanten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leveranciers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partners, en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gemeenschap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waarvan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deel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uitmaken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.</w:t>
      </w:r>
    </w:p>
    <w:p w14:paraId="00EAE80C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4ED4CA62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Het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belangrijk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om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erop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wijzen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altijd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contact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kunt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opnemen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[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directe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manager of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anderen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in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management, de HR-afdeling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evenals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vertrouwenspersoon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]</w:t>
      </w: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om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vermoeden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of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zorgen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persoon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delen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zonder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identiteit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anderen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bekend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klokkenluidersregeling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moet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gezien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aanvulling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hierop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</w:p>
    <w:p w14:paraId="5464EA04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3E728DA5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Wat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is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?</w:t>
      </w:r>
    </w:p>
    <w:p w14:paraId="4BB0C5E3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persoon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fraude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misbruik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corruptie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andere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overtredingen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wetten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of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overtredingen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interne regels of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onethisch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gedrag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meldt.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werkt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doorgaans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bedrijf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waar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overtreding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plaatsvindt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</w:p>
    <w:p w14:paraId="57A4723A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5ABEEFF6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ervoor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kiezen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om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zichzelf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kenbaar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maken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vertellen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over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kennis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die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persoon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heeft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In de media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hiervan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tal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voorbeelden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vinden. </w:t>
      </w:r>
    </w:p>
    <w:p w14:paraId="6A08A8DA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69429007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iedereen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die belastende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kennis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heeft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daar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persoonlijk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uitkomen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Sommigen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daarom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misschien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terughoudend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om hun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kennis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geven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Daarom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hebben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klokkenluidersoplossing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geïntroduceerd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volledige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anonimiteit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over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identiteit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garandeert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 </w:t>
      </w:r>
    </w:p>
    <w:p w14:paraId="399C5EC5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3EEC7991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Hoe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werkt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onze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klokkenluidersregeling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?</w:t>
      </w:r>
    </w:p>
    <w:p w14:paraId="11008CE4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kunt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toegang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krijgen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tot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onze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klokkenluidersregeling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volgende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URL in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browser in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voeren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: </w:t>
      </w:r>
      <w:hyperlink r:id="rId13" w:history="1">
        <w:r w:rsidRPr="00873E61">
          <w:rPr>
            <w:rStyle w:val="Hyperlink"/>
            <w:rFonts w:ascii="Arial" w:eastAsia="Times New Roman" w:hAnsi="Arial" w:cs="Arial"/>
            <w:sz w:val="22"/>
            <w:szCs w:val="22"/>
            <w:lang w:val="da-DK" w:bidi="nl-NL"/>
          </w:rPr>
          <w:t>https://nordicwhistle.whistleportal.eu</w:t>
        </w:r>
      </w:hyperlink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Hier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vul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gebruikersnaam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in: </w:t>
      </w: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[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vul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gebruikersnaam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in]</w:t>
      </w: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wachtwoord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: </w:t>
      </w: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[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vul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wachtwoord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in]</w:t>
      </w: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komt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dan op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pagina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waar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vermoeden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of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zorg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kunt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beschrijven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Druk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vervolgens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op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verzenden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Het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systeem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eenvoudig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om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gebruiken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instructies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systeem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vind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op </w:t>
      </w: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[link/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informatie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]</w:t>
      </w: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.</w:t>
      </w:r>
    </w:p>
    <w:p w14:paraId="5D29B8CE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24A39699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ontvanger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bericht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heeft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mogelijk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meer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informatie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nodig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om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kunnen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gaan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zaak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Deze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persoon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heeft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daarom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binnen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systeem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mogelijkheid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om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terug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schrijven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op "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verzenden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"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gedrukt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ontvang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code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waarmee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later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kunt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inloggen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eventueel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berichten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kunt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lezen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Zo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kan 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gecommuniceerd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maar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zonder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identiteit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prijs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geven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</w:p>
    <w:p w14:paraId="32D5244E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35DE8B12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Nadat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bericht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verzonden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ontvang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altijd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binnen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7 dagen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terugkoppeling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waarin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staat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hebben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ontvangen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krijgt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altijd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binnen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3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maanden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bericht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over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op basis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melding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hebben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gedaan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.</w:t>
      </w:r>
    </w:p>
    <w:p w14:paraId="3589F700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08D57D17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Het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belangrijk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om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goed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na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denken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over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hoe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verdenking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opschrijft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Het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belangrijk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zoveel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mogelijk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informatie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krijgen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zodat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zaak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kunnen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behandelen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In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systeem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mogelijk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om bestanden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voegen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geschreven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materiaal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licht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werpen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op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vermoedens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</w:p>
    <w:p w14:paraId="012C96C7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26A10558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Tegelijkertijd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moet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ervan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bewust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anoniem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wilt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blijven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moet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nadenken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over de manier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waarop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formuleert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kunt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geheel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onbedoeld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identiteit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geheel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of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gedeeltelijk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onthullen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informatie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verstrekken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idee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geeft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bent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</w:p>
    <w:p w14:paraId="0A56CB87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3ECAAEC1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Wie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kan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gebruik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maken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regeling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?</w:t>
      </w:r>
    </w:p>
    <w:p w14:paraId="009F06DC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kunt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gebruik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maken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klokkenluidersregeling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dienst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bent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of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ons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bedrijf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dit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geldt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ook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onbetaalde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stagiairs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gram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en student-assistenten</w:t>
      </w:r>
      <w:proofErr w:type="gram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Het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maakt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uit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welke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functie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</w:p>
    <w:p w14:paraId="6FD6CE88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1EBE227B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Wie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ontvangt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berichten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klokkenluiders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?</w:t>
      </w:r>
    </w:p>
    <w:p w14:paraId="7F3D9D6D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[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hebben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ervoor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gekozen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dat [X]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degene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is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berichten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klokkenluiders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ontvangt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, en [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hij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/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zij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]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ook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degene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ervoor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zorgt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dat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zaak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verder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wordt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onderzocht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.</w:t>
      </w:r>
    </w:p>
    <w:p w14:paraId="79CD4924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537BF5AB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highlight w:val="yellow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zaak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wordt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behandeld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zoals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elke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andere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personeelskwestie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ook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verplicht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persoon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/personen over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wie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de </w:t>
      </w:r>
      <w:proofErr w:type="gram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melding is</w:t>
      </w:r>
      <w:proofErr w:type="gram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gedaan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op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hoogte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stellen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Voorafgaand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aan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elke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briefing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wordt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concreet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beoordeeld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welke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informatie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wanneer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doorgegeven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zodat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de </w:t>
      </w:r>
      <w:proofErr w:type="gram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briefing</w:t>
      </w:r>
      <w:proofErr w:type="gram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betrokkenen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mogelijkheid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tot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opheldering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eventuele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overtredingen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schaadt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.</w:t>
      </w:r>
    </w:p>
    <w:p w14:paraId="558C8A3F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highlight w:val="yellow"/>
          <w:lang w:val="da-DK" w:eastAsia="da-DK"/>
        </w:rPr>
      </w:pPr>
    </w:p>
    <w:p w14:paraId="0BA066A9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betrokkenen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kunnen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uiteraard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op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hoogte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gesteld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identiteit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aangezien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hier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doorgaans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geen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informatie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over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hebben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omdat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de melding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anoniem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gebeurt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Mocht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identiteit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toch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blijken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uit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feitelijke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omschrijving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vermoeden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in de </w:t>
      </w:r>
      <w:proofErr w:type="gram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melding</w:t>
      </w:r>
      <w:proofErr w:type="gram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, dan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wordt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deze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bekendgemaakt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. In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verband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met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rechtszaak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relevant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dat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indien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of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haar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identiteit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bekend is, 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getuige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opgeroepen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.</w:t>
      </w:r>
    </w:p>
    <w:p w14:paraId="238F17B8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highlight w:val="yellow"/>
          <w:lang w:val="da-DK" w:eastAsia="da-DK"/>
        </w:rPr>
      </w:pPr>
    </w:p>
    <w:p w14:paraId="438DBBC5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Het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belangrijk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om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vermelden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vermoeden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vermoeden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wordt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behandeld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daarom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nader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moet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onderzocht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. Het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best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omstandigheden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misschien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direct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verdacht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lijken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,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na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nader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onderzoek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blijken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.] </w:t>
      </w:r>
    </w:p>
    <w:p w14:paraId="2F694ACF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7567C3A8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i/>
          <w:iCs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i/>
          <w:sz w:val="22"/>
          <w:szCs w:val="22"/>
          <w:lang w:val="da-DK" w:bidi="nl-NL"/>
        </w:rPr>
        <w:t>alternatief</w:t>
      </w:r>
      <w:proofErr w:type="spellEnd"/>
    </w:p>
    <w:p w14:paraId="28CA09C8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69E5F9F9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hebben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ervoor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gekozen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degene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die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klokkenluidersberichten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ontvangt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iemand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 die in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dienst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 van ons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bedrijf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Dit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hebben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gedaan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zodat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twijfel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bestaat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over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hoe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meldingen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omgaan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vermoeden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betrekking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heeft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op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manager,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persoon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zelf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bevoegd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of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direct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verantwoordelijk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verwerking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meldingen, dan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zou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helemaal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hebben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om ons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systeem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gebruiken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</w:p>
    <w:p w14:paraId="36B3A7C4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2537C9AB" w14:textId="3BB629C1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hebben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daarom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gekozen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systeemleverancier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Whistle</w:t>
      </w:r>
      <w:r>
        <w:rPr>
          <w:rFonts w:ascii="Arial" w:eastAsia="Times New Roman" w:hAnsi="Arial" w:cs="Arial"/>
          <w:sz w:val="22"/>
          <w:szCs w:val="22"/>
          <w:lang w:val="da-DK" w:bidi="nl-NL"/>
        </w:rPr>
        <w:t>blower Partners</w:t>
      </w: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eerste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screening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bericht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rekening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neemt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onmiddellijke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beoordeling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zaak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komt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. Whistle</w:t>
      </w:r>
      <w:r>
        <w:rPr>
          <w:rFonts w:ascii="Arial" w:eastAsia="Times New Roman" w:hAnsi="Arial" w:cs="Arial"/>
          <w:sz w:val="22"/>
          <w:szCs w:val="22"/>
          <w:lang w:val="da-DK" w:bidi="nl-NL"/>
        </w:rPr>
        <w:t>blower Partners</w:t>
      </w: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heeft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onafhankelijke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experts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gespecialiseerd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verwerken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berichten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</w:p>
    <w:p w14:paraId="68407930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0C761F00" w14:textId="23B5EF7E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Whistle</w:t>
      </w:r>
      <w:r>
        <w:rPr>
          <w:rFonts w:ascii="Arial" w:eastAsia="Times New Roman" w:hAnsi="Arial" w:cs="Arial"/>
          <w:sz w:val="22"/>
          <w:szCs w:val="22"/>
          <w:lang w:val="da-DK" w:bidi="nl-NL"/>
        </w:rPr>
        <w:t>blower Partners</w:t>
      </w: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zal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op basis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melding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zo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ons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communiceren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persoon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/personen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waarop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melding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betrekking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heeft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eerste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instantie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op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hoogte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gebracht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feit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bericht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binnengekomen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inhoud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daarvan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is. Indien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nodig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ook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Raad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Bestuur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erbij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betrokken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</w:p>
    <w:p w14:paraId="2A900071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716DC6CA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De melding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behandeld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elke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andere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personeelskwestie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ook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verplicht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persoon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/personen over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meldingen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gedaan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op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hoogte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stellen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Voorafgaand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aan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elke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briefing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concreet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beoordeeld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welke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informatie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wanneer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doorgegeven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zodat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gram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briefing</w:t>
      </w:r>
      <w:proofErr w:type="gram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betrokkenen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mogelijkheid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tot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opheldering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eventuele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overtredingen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schaadt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.</w:t>
      </w:r>
    </w:p>
    <w:p w14:paraId="1B702820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38C0071A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Het is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belangrijk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om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vermelden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vermoeden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vermoeden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behandeld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daarom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nader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moet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onderzocht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Het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best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omstandigheden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misschien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direct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verdacht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lijken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dat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na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nader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onderzoek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blijken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</w:t>
      </w:r>
    </w:p>
    <w:p w14:paraId="39DD421E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783E5249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betrokkenen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kunnen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uiteraard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op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hoogte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gesteld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identiteit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aangezien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hier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doorgaans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informatie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over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hebben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omdat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melding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anoniem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gebeurt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In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geval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identiteit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blijkt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uit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feitelijke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omschrijving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vermoeden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in de </w:t>
      </w:r>
      <w:proofErr w:type="gram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melding</w:t>
      </w:r>
      <w:proofErr w:type="gram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deze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niet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bekendgemaakt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. In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verband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met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een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rechtszaak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relevant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dat de melder,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indien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zijn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of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haar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identiteit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bekend is, als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getuige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kan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worden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opgeroepen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.</w:t>
      </w:r>
    </w:p>
    <w:p w14:paraId="09E7AF1D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da-DK" w:eastAsia="da-DK"/>
        </w:rPr>
      </w:pPr>
    </w:p>
    <w:p w14:paraId="183590ED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Waar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kun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meer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informatie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krijgen</w:t>
      </w:r>
      <w:proofErr w:type="spellEnd"/>
      <w:r w:rsidRPr="00873E61">
        <w:rPr>
          <w:rFonts w:ascii="Arial" w:eastAsia="Times New Roman" w:hAnsi="Arial" w:cs="Arial"/>
          <w:b/>
          <w:sz w:val="22"/>
          <w:szCs w:val="22"/>
          <w:lang w:val="da-DK" w:bidi="nl-NL"/>
        </w:rPr>
        <w:t>?</w:t>
      </w:r>
    </w:p>
    <w:p w14:paraId="5A05A013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hebben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onze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klokkenluidersregeling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beschreven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in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personeelshandboek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in ons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klokkenluidersbeleid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, die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hier </w:t>
      </w: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[link/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informatie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]</w:t>
      </w: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kunt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vinden.</w:t>
      </w:r>
    </w:p>
    <w:p w14:paraId="24DAD9C9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7AE1C889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kunt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altijd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terecht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bij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je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direct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leidinggevende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[en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onze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HR-afdeling of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vertrouwenspersoon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]</w:t>
      </w: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.</w:t>
      </w:r>
    </w:p>
    <w:p w14:paraId="42D72BC7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53B73C72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Op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komende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[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afdelingsvergadering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/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kwartaalvergadering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/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gezamenlijke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vergadering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voor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 hele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bedrijf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]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zullen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we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ook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klokkenluidersregeling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presenteren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en is er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gelegenheid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tot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het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stellen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van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vragen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.</w:t>
      </w:r>
    </w:p>
    <w:p w14:paraId="3796C25F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2DAB9200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2A0CDB86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4A4E6F22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Met </w:t>
      </w:r>
      <w:proofErr w:type="spellStart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>vriendelijke</w:t>
      </w:r>
      <w:proofErr w:type="spellEnd"/>
      <w:r w:rsidRPr="00873E61">
        <w:rPr>
          <w:rFonts w:ascii="Arial" w:eastAsia="Times New Roman" w:hAnsi="Arial" w:cs="Arial"/>
          <w:sz w:val="22"/>
          <w:szCs w:val="22"/>
          <w:lang w:val="da-DK" w:bidi="nl-NL"/>
        </w:rPr>
        <w:t xml:space="preserve"> groet, </w:t>
      </w:r>
    </w:p>
    <w:p w14:paraId="3E0A41D2" w14:textId="77777777" w:rsidR="00873E61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</w:p>
    <w:p w14:paraId="3F311E2A" w14:textId="5CF27752" w:rsidR="00D348B0" w:rsidRPr="00873E61" w:rsidRDefault="00873E61" w:rsidP="00873E61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da-DK" w:eastAsia="da-DK"/>
        </w:rPr>
      </w:pPr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 xml:space="preserve">[de </w:t>
      </w:r>
      <w:proofErr w:type="spellStart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directie</w:t>
      </w:r>
      <w:proofErr w:type="spellEnd"/>
      <w:r w:rsidRPr="00873E61">
        <w:rPr>
          <w:rFonts w:ascii="Arial" w:eastAsia="Times New Roman" w:hAnsi="Arial" w:cs="Arial"/>
          <w:sz w:val="22"/>
          <w:szCs w:val="22"/>
          <w:highlight w:val="yellow"/>
          <w:lang w:val="da-DK" w:bidi="nl-NL"/>
        </w:rPr>
        <w:t>]</w:t>
      </w:r>
    </w:p>
    <w:p w14:paraId="48524E15" w14:textId="77777777" w:rsidR="00B12101" w:rsidRDefault="00B12101" w:rsidP="00B70876">
      <w:pPr>
        <w:tabs>
          <w:tab w:val="left" w:pos="10260"/>
        </w:tabs>
      </w:pPr>
    </w:p>
    <w:sectPr w:rsidR="00B12101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0CEE6" w14:textId="77777777" w:rsidR="004F40AA" w:rsidRDefault="004F40AA">
      <w:r>
        <w:separator/>
      </w:r>
    </w:p>
  </w:endnote>
  <w:endnote w:type="continuationSeparator" w:id="0">
    <w:p w14:paraId="69B263B4" w14:textId="77777777" w:rsidR="004F40AA" w:rsidRDefault="004F4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8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29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395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0CBC4" w14:textId="77777777" w:rsidR="004F40AA" w:rsidRDefault="004F40AA">
      <w:r>
        <w:separator/>
      </w:r>
    </w:p>
  </w:footnote>
  <w:footnote w:type="continuationSeparator" w:id="0">
    <w:p w14:paraId="6AE13AC5" w14:textId="77777777" w:rsidR="004F40AA" w:rsidRDefault="004F40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351ED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6D17"/>
    <w:rsid w:val="004E18FD"/>
    <w:rsid w:val="004F35D5"/>
    <w:rsid w:val="004F40AA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7355"/>
    <w:rsid w:val="00832378"/>
    <w:rsid w:val="00850708"/>
    <w:rsid w:val="00861F16"/>
    <w:rsid w:val="00873E61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ordicwhistle.whistleportal.e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6BC4219724B4E9E17F79B1AD147A8" ma:contentTypeVersion="17" ma:contentTypeDescription="Create a new document." ma:contentTypeScope="" ma:versionID="659b32280166401c762f9de5e282868c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5d1320d1e2f3e19a821a54056411660e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B27901-8235-49F9-A0BF-D3960583A784}">
  <ds:schemaRefs>
    <ds:schemaRef ds:uri="http://schemas.microsoft.com/office/2006/metadata/properties"/>
    <ds:schemaRef ds:uri="http://schemas.microsoft.com/office/infopath/2007/PartnerControls"/>
    <ds:schemaRef ds:uri="903247a2-9365-47d8-8794-cb7a8e4f1b15"/>
    <ds:schemaRef ds:uri="2b4b40da-7f99-4a3b-9812-ec3b58547afb"/>
  </ds:schemaRefs>
</ds:datastoreItem>
</file>

<file path=customXml/itemProps3.xml><?xml version="1.0" encoding="utf-8"?>
<ds:datastoreItem xmlns:ds="http://schemas.openxmlformats.org/officeDocument/2006/customXml" ds:itemID="{FC480A9C-E58E-4E66-A3B6-0AA7B7E817C0}"/>
</file>

<file path=customXml/itemProps4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0</TotalTime>
  <Pages>1</Pages>
  <Words>1206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2</cp:revision>
  <cp:lastPrinted>2013-10-25T13:55:00Z</cp:lastPrinted>
  <dcterms:created xsi:type="dcterms:W3CDTF">2023-01-12T14:33:00Z</dcterms:created>
  <dcterms:modified xsi:type="dcterms:W3CDTF">2023-01-12T14:33:00Z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