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2C08C" w14:textId="77777777" w:rsidR="006431FC" w:rsidRPr="006431FC" w:rsidRDefault="006431FC" w:rsidP="006431FC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6431F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 w:bidi="fr-FR"/>
                              </w:rPr>
                              <w:t xml:space="preserve">Guide d’utilisation du </w:t>
                            </w:r>
                          </w:p>
                          <w:p w14:paraId="48988AC3" w14:textId="568A5560" w:rsidR="00424159" w:rsidRPr="006431FC" w:rsidRDefault="006431FC" w:rsidP="00643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 w:bidi="fr-FR"/>
                              </w:rPr>
                            </w:pPr>
                            <w:proofErr w:type="gramStart"/>
                            <w:r w:rsidRPr="006431F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 w:bidi="fr-FR"/>
                              </w:rPr>
                              <w:t>système</w:t>
                            </w:r>
                            <w:proofErr w:type="gramEnd"/>
                            <w:r w:rsidRPr="006431F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 w:bidi="fr-FR"/>
                              </w:rPr>
                              <w:t xml:space="preserve"> d’alerte</w:t>
                            </w:r>
                          </w:p>
                          <w:p w14:paraId="13FA1E8B" w14:textId="7D7265BA" w:rsidR="006431FC" w:rsidRPr="006431FC" w:rsidRDefault="006431FC" w:rsidP="00643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 w:bidi="fr-FR"/>
                              </w:rPr>
                            </w:pPr>
                          </w:p>
                          <w:p w14:paraId="28B5895B" w14:textId="126590E2" w:rsidR="006431FC" w:rsidRPr="005E1477" w:rsidRDefault="006431FC" w:rsidP="006431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6431F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r-FR" w:bidi="fr-FR"/>
                              </w:rPr>
                              <w:t>GESTIONNAIRE DE 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0112C08C" w14:textId="77777777" w:rsidR="006431FC" w:rsidRPr="006431FC" w:rsidRDefault="006431FC" w:rsidP="006431FC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/>
                        </w:rPr>
                      </w:pPr>
                      <w:r w:rsidRPr="006431F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 w:bidi="fr-FR"/>
                        </w:rPr>
                        <w:t xml:space="preserve">Guide d’utilisation du </w:t>
                      </w:r>
                    </w:p>
                    <w:p w14:paraId="48988AC3" w14:textId="568A5560" w:rsidR="00424159" w:rsidRPr="006431FC" w:rsidRDefault="006431FC" w:rsidP="00643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 w:bidi="fr-FR"/>
                        </w:rPr>
                      </w:pPr>
                      <w:proofErr w:type="gramStart"/>
                      <w:r w:rsidRPr="006431F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 w:bidi="fr-FR"/>
                        </w:rPr>
                        <w:t>système</w:t>
                      </w:r>
                      <w:proofErr w:type="gramEnd"/>
                      <w:r w:rsidRPr="006431F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 w:bidi="fr-FR"/>
                        </w:rPr>
                        <w:t xml:space="preserve"> d’alerte</w:t>
                      </w:r>
                    </w:p>
                    <w:p w14:paraId="13FA1E8B" w14:textId="7D7265BA" w:rsidR="006431FC" w:rsidRPr="006431FC" w:rsidRDefault="006431FC" w:rsidP="00643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 w:bidi="fr-FR"/>
                        </w:rPr>
                      </w:pPr>
                    </w:p>
                    <w:p w14:paraId="28B5895B" w14:textId="126590E2" w:rsidR="006431FC" w:rsidRPr="005E1477" w:rsidRDefault="006431FC" w:rsidP="006431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FR"/>
                        </w:rPr>
                      </w:pPr>
                      <w:r w:rsidRPr="006431F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r-FR" w:bidi="fr-FR"/>
                        </w:rPr>
                        <w:t>GESTIONNAIRE DE CAS</w:t>
                      </w: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1587CEA1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="006431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Gestionnaire</w:t>
                            </w:r>
                            <w:proofErr w:type="spellEnd"/>
                            <w:r w:rsidR="006431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 w:rsidR="006431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cas</w:t>
                            </w:r>
                            <w:proofErr w:type="spellEnd"/>
                            <w:r w:rsidR="006431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431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  <w:r w:rsidR="006431FC" w:rsidRPr="006431F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âches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1587CEA1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="006431F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Gestionnaire</w:t>
                      </w:r>
                      <w:proofErr w:type="spellEnd"/>
                      <w:r w:rsidR="006431F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 w:rsidR="006431F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cas</w:t>
                      </w:r>
                      <w:proofErr w:type="spellEnd"/>
                      <w:r w:rsidR="006431F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431F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  <w:r w:rsidR="006431FC" w:rsidRPr="006431F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âches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62D7DAFC" w14:textId="63BE7526" w:rsidR="006431FC" w:rsidRPr="006431FC" w:rsidRDefault="006431FC" w:rsidP="006431FC">
      <w:pPr>
        <w:pStyle w:val="LO-Normal"/>
        <w:spacing w:line="360" w:lineRule="auto"/>
        <w:rPr>
          <w:rFonts w:ascii="Arial" w:hAnsi="Arial" w:cs="Arial"/>
          <w:b/>
          <w:bCs/>
          <w:lang w:val="fr-FR"/>
        </w:rPr>
      </w:pPr>
      <w:bookmarkStart w:id="0" w:name="_Hlk61345793"/>
      <w:r w:rsidRPr="006431FC">
        <w:rPr>
          <w:rFonts w:ascii="Arial" w:hAnsi="Arial" w:cs="Arial"/>
          <w:b/>
          <w:lang w:val="fr-FR" w:bidi="fr-FR"/>
        </w:rPr>
        <w:t>Assistance</w:t>
      </w:r>
    </w:p>
    <w:p w14:paraId="0DF8F3A8" w14:textId="62CCFC95" w:rsidR="006431FC" w:rsidRPr="00D01A1A" w:rsidRDefault="006431FC" w:rsidP="006431FC">
      <w:pPr>
        <w:pStyle w:val="LO-Normal"/>
        <w:spacing w:line="360" w:lineRule="auto"/>
        <w:rPr>
          <w:rFonts w:ascii="Arial" w:hAnsi="Arial" w:cs="Arial"/>
          <w:lang w:val="fr-FR"/>
        </w:rPr>
      </w:pPr>
      <w:r w:rsidRPr="006431FC">
        <w:rPr>
          <w:rFonts w:ascii="Arial" w:hAnsi="Arial" w:cs="Arial"/>
          <w:lang w:val="fr-FR" w:bidi="fr-FR"/>
        </w:rPr>
        <w:t xml:space="preserve">Toute question concernant l’utilisation du dispositif de signalement peut être adressée à l’assistance de Whistleblower </w:t>
      </w:r>
      <w:proofErr w:type="spellStart"/>
      <w:r w:rsidRPr="006431FC">
        <w:rPr>
          <w:rFonts w:ascii="Arial" w:hAnsi="Arial" w:cs="Arial"/>
          <w:lang w:val="fr-FR" w:bidi="fr-FR"/>
        </w:rPr>
        <w:t>Partners</w:t>
      </w:r>
      <w:proofErr w:type="spellEnd"/>
      <w:r w:rsidRPr="006431FC">
        <w:rPr>
          <w:rFonts w:ascii="Arial" w:hAnsi="Arial" w:cs="Arial"/>
          <w:lang w:val="fr-FR" w:bidi="fr-FR"/>
        </w:rPr>
        <w:t xml:space="preserve"> </w:t>
      </w:r>
      <w:bookmarkEnd w:id="0"/>
      <w:r w:rsidRPr="006431FC">
        <w:rPr>
          <w:rFonts w:ascii="Arial" w:hAnsi="Arial" w:cs="Arial"/>
          <w:lang w:val="fr-FR" w:bidi="fr-FR"/>
        </w:rPr>
        <w:t xml:space="preserve">au </w:t>
      </w:r>
      <w:r w:rsidR="00FF6B94" w:rsidRPr="00FF6B94">
        <w:rPr>
          <w:rStyle w:val="ui-provider"/>
          <w:rFonts w:ascii="Arial" w:hAnsi="Arial" w:cs="Arial"/>
          <w:lang w:val="fr-FR"/>
        </w:rPr>
        <w:t>+44 330 818 0515</w:t>
      </w:r>
      <w:r w:rsidR="00D01A1A">
        <w:rPr>
          <w:rFonts w:cs="Calibri"/>
          <w:color w:val="000000"/>
          <w:shd w:val="clear" w:color="auto" w:fill="FFFFFF"/>
          <w:lang w:val="fr-FR"/>
        </w:rPr>
        <w:t>.</w:t>
      </w:r>
    </w:p>
    <w:p w14:paraId="22A81C0C" w14:textId="77777777" w:rsidR="006431FC" w:rsidRPr="006431FC" w:rsidRDefault="006431FC" w:rsidP="006431FC">
      <w:pPr>
        <w:pStyle w:val="LO-Normal"/>
        <w:spacing w:line="360" w:lineRule="auto"/>
        <w:rPr>
          <w:rFonts w:ascii="Arial" w:hAnsi="Arial" w:cs="Arial"/>
          <w:b/>
          <w:bCs/>
          <w:lang w:val="fr-FR"/>
        </w:rPr>
      </w:pPr>
    </w:p>
    <w:p w14:paraId="2648ABB0" w14:textId="77777777" w:rsidR="006431FC" w:rsidRPr="006431FC" w:rsidRDefault="006431FC" w:rsidP="006431FC">
      <w:pPr>
        <w:pStyle w:val="LO-Normal"/>
        <w:spacing w:line="360" w:lineRule="auto"/>
        <w:rPr>
          <w:rFonts w:ascii="Arial" w:hAnsi="Arial" w:cs="Arial"/>
          <w:b/>
          <w:bCs/>
          <w:lang w:val="fr-FR"/>
        </w:rPr>
      </w:pPr>
      <w:r w:rsidRPr="006431FC">
        <w:rPr>
          <w:rFonts w:ascii="Arial" w:hAnsi="Arial" w:cs="Arial"/>
          <w:b/>
          <w:lang w:val="fr-FR" w:bidi="fr-FR"/>
        </w:rPr>
        <w:t>Utilisation du système – gestionnaires de cas</w:t>
      </w:r>
    </w:p>
    <w:p w14:paraId="4CEF42AC" w14:textId="77777777" w:rsidR="006431FC" w:rsidRPr="006431FC" w:rsidRDefault="006431FC" w:rsidP="006431FC">
      <w:pPr>
        <w:pStyle w:val="LO-Normal"/>
        <w:spacing w:line="360" w:lineRule="auto"/>
        <w:rPr>
          <w:rFonts w:ascii="Arial" w:hAnsi="Arial" w:cs="Arial"/>
          <w:lang w:val="fr-FR"/>
        </w:rPr>
      </w:pPr>
      <w:r w:rsidRPr="006431FC">
        <w:rPr>
          <w:rFonts w:ascii="Arial" w:hAnsi="Arial" w:cs="Arial"/>
          <w:lang w:val="fr-FR" w:bidi="fr-FR"/>
        </w:rPr>
        <w:t>En tant que « gestionnaire de cas », vous traiterez tous les rapports qui vous parviennent via le système d’alerte. Vous serez informé des nouveaux « rapports » par le système d’alerte, qui enverra une notification à l’adresse électronique que vous avez fournie à votre « administrateur ». Vous disposez alors de 7 jours pour répondre à ce contact. Au minimum, vous devez « accuser réception ».</w:t>
      </w:r>
    </w:p>
    <w:p w14:paraId="7EA1265F" w14:textId="247799A8" w:rsidR="006431FC" w:rsidRDefault="006431FC" w:rsidP="006431FC">
      <w:pPr>
        <w:pStyle w:val="LO-Normal"/>
        <w:spacing w:line="360" w:lineRule="auto"/>
        <w:rPr>
          <w:rFonts w:ascii="Arial" w:hAnsi="Arial" w:cs="Arial"/>
          <w:lang w:val="fr-FR"/>
        </w:rPr>
      </w:pPr>
      <w:r w:rsidRPr="006431FC">
        <w:rPr>
          <w:rFonts w:ascii="Arial" w:hAnsi="Arial" w:cs="Arial"/>
          <w:lang w:val="fr-FR" w:bidi="fr-FR"/>
        </w:rPr>
        <w:t>Vous vous connectez au système comme suit :</w:t>
      </w:r>
    </w:p>
    <w:p w14:paraId="1B4E86D1" w14:textId="77777777" w:rsidR="006431FC" w:rsidRPr="006431FC" w:rsidRDefault="006431FC" w:rsidP="006431FC">
      <w:pPr>
        <w:pStyle w:val="LO-Normal"/>
        <w:spacing w:line="360" w:lineRule="auto"/>
        <w:rPr>
          <w:rFonts w:ascii="Arial" w:hAnsi="Arial" w:cs="Arial"/>
          <w:lang w:val="fr-FR"/>
        </w:rPr>
      </w:pPr>
    </w:p>
    <w:p w14:paraId="074A03AD" w14:textId="77777777" w:rsidR="006431FC" w:rsidRPr="006431FC" w:rsidRDefault="006431FC" w:rsidP="006431FC">
      <w:pPr>
        <w:pStyle w:val="LO-Normal"/>
        <w:spacing w:line="360" w:lineRule="auto"/>
        <w:rPr>
          <w:rFonts w:ascii="Arial" w:hAnsi="Arial" w:cs="Arial"/>
          <w:b/>
          <w:bCs/>
          <w:u w:val="single"/>
          <w:lang w:val="fr-FR"/>
        </w:rPr>
      </w:pPr>
      <w:r w:rsidRPr="006431FC">
        <w:rPr>
          <w:rFonts w:ascii="Arial" w:hAnsi="Arial" w:cs="Arial"/>
          <w:b/>
          <w:u w:val="single"/>
          <w:lang w:val="fr-FR" w:bidi="fr-FR"/>
        </w:rPr>
        <w:t>Lors de votre première connexion</w:t>
      </w:r>
    </w:p>
    <w:p w14:paraId="3D7BAC62" w14:textId="06CCBDF6" w:rsidR="006431FC" w:rsidRPr="006431FC" w:rsidRDefault="006431FC" w:rsidP="006431FC">
      <w:pPr>
        <w:pStyle w:val="LO-Normal"/>
        <w:spacing w:line="360" w:lineRule="auto"/>
        <w:rPr>
          <w:rFonts w:ascii="Arial" w:hAnsi="Arial" w:cs="Arial"/>
          <w:lang w:val="fr-FR"/>
        </w:rPr>
      </w:pPr>
      <w:r w:rsidRPr="006431FC">
        <w:rPr>
          <w:rFonts w:ascii="Arial" w:hAnsi="Arial" w:cs="Arial"/>
          <w:lang w:val="fr-FR" w:bidi="fr-FR"/>
        </w:rPr>
        <w:t xml:space="preserve">Vous devez commencer par créer votre mot de passe unique pour le système. Pour ce faire, vous devez cliquer sur le lien que vous avez reçu dans un </w:t>
      </w:r>
      <w:proofErr w:type="gramStart"/>
      <w:r w:rsidRPr="006431FC">
        <w:rPr>
          <w:rFonts w:ascii="Arial" w:hAnsi="Arial" w:cs="Arial"/>
          <w:lang w:val="fr-FR" w:bidi="fr-FR"/>
        </w:rPr>
        <w:t>e-mail</w:t>
      </w:r>
      <w:proofErr w:type="gramEnd"/>
      <w:r w:rsidRPr="006431FC">
        <w:rPr>
          <w:rFonts w:ascii="Arial" w:hAnsi="Arial" w:cs="Arial"/>
          <w:lang w:val="fr-FR" w:bidi="fr-FR"/>
        </w:rPr>
        <w:t xml:space="preserve"> de Whistleblower </w:t>
      </w:r>
      <w:proofErr w:type="spellStart"/>
      <w:r w:rsidRPr="006431FC">
        <w:rPr>
          <w:rFonts w:ascii="Arial" w:hAnsi="Arial" w:cs="Arial"/>
          <w:lang w:val="fr-FR" w:bidi="fr-FR"/>
        </w:rPr>
        <w:t>Partners</w:t>
      </w:r>
      <w:proofErr w:type="spellEnd"/>
      <w:r w:rsidRPr="006431FC">
        <w:rPr>
          <w:rFonts w:ascii="Arial" w:hAnsi="Arial" w:cs="Arial"/>
          <w:lang w:val="fr-FR" w:bidi="fr-FR"/>
        </w:rPr>
        <w:t>.</w:t>
      </w:r>
    </w:p>
    <w:p w14:paraId="7A18FFE7" w14:textId="1BC7F84F" w:rsidR="00997174" w:rsidRPr="006431FC" w:rsidRDefault="006431FC" w:rsidP="006431FC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color w:val="000000" w:themeColor="text1"/>
          <w:lang w:val="fr-FR"/>
        </w:rPr>
      </w:pPr>
      <w:r>
        <w:rPr>
          <w:noProof/>
        </w:rPr>
        <w:lastRenderedPageBreak/>
        <w:drawing>
          <wp:inline distT="0" distB="0" distL="0" distR="0" wp14:anchorId="618DB67B" wp14:editId="1021F171">
            <wp:extent cx="4368800" cy="3721570"/>
            <wp:effectExtent l="0" t="0" r="0" b="0"/>
            <wp:docPr id="1" name="Billede 3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ede 34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69" cy="37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633E" w14:textId="77777777" w:rsidR="00FD2EA0" w:rsidRPr="006431FC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7972940F" w14:textId="77777777" w:rsidR="006431FC" w:rsidRPr="006431FC" w:rsidRDefault="006431FC" w:rsidP="006431FC">
      <w:pPr>
        <w:pStyle w:val="LO-Normal"/>
        <w:rPr>
          <w:rFonts w:ascii="Arial" w:hAnsi="Arial" w:cs="Arial"/>
          <w:lang w:val="fr-FR"/>
        </w:rPr>
      </w:pPr>
      <w:r w:rsidRPr="006431FC">
        <w:rPr>
          <w:rFonts w:ascii="Arial" w:hAnsi="Arial" w:cs="Arial"/>
          <w:lang w:val="fr-FR" w:bidi="fr-FR"/>
        </w:rPr>
        <w:t>Ensuite, créez votre mot de passe personnel pour le système et terminez en cliquant sur « Envoyer ».</w:t>
      </w:r>
    </w:p>
    <w:p w14:paraId="55FAFEF7" w14:textId="7196E37B" w:rsidR="00FD2EA0" w:rsidRPr="006431FC" w:rsidRDefault="00642A10" w:rsidP="00642A1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</w:rPr>
        <w:drawing>
          <wp:inline distT="0" distB="0" distL="0" distR="0" wp14:anchorId="44A1ED14" wp14:editId="1BDB8C52">
            <wp:extent cx="3253307" cy="3001222"/>
            <wp:effectExtent l="0" t="0" r="4445" b="8890"/>
            <wp:docPr id="36" name="Billede 3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6"/>
                    <a:stretch/>
                  </pic:blipFill>
                  <pic:spPr bwMode="auto">
                    <a:xfrm>
                      <a:off x="0" y="0"/>
                      <a:ext cx="3259662" cy="30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17C9" w14:textId="6CD06ADC" w:rsidR="00B12101" w:rsidRPr="006431FC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68F14496" w14:textId="77777777" w:rsidR="00642A10" w:rsidRPr="00642A10" w:rsidRDefault="00642A10" w:rsidP="00642A10">
      <w:pPr>
        <w:pStyle w:val="LO-Normal"/>
        <w:rPr>
          <w:rFonts w:ascii="Arial" w:hAnsi="Arial" w:cs="Arial"/>
          <w:lang w:val="fr-FR"/>
        </w:rPr>
      </w:pPr>
      <w:r w:rsidRPr="00642A10">
        <w:rPr>
          <w:rFonts w:ascii="Arial" w:hAnsi="Arial" w:cs="Arial"/>
          <w:lang w:val="fr-FR" w:bidi="fr-FR"/>
        </w:rPr>
        <w:t>L’écran change et il vous est demandé de saisir le code que vous avez reçu par SMS :</w:t>
      </w:r>
    </w:p>
    <w:p w14:paraId="12A068E5" w14:textId="2EE4CD1E" w:rsidR="00B12101" w:rsidRPr="006431FC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1A9DCD05" w14:textId="0F0CA3EE" w:rsidR="00B12101" w:rsidRPr="006431FC" w:rsidRDefault="00642A10" w:rsidP="00642A1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  <w:lang w:val="fr-FR" w:bidi="fr-FR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4077BD6" wp14:editId="2ED01A37">
                <wp:simplePos x="0" y="0"/>
                <wp:positionH relativeFrom="margin">
                  <wp:posOffset>165100</wp:posOffset>
                </wp:positionH>
                <wp:positionV relativeFrom="paragraph">
                  <wp:posOffset>1471084</wp:posOffset>
                </wp:positionV>
                <wp:extent cx="2354580" cy="601134"/>
                <wp:effectExtent l="0" t="0" r="26670" b="2794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601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D35251" w14:textId="77777777" w:rsidR="00642A10" w:rsidRPr="00642A10" w:rsidRDefault="00642A10" w:rsidP="00642A1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42A1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>PUIS SAISISSEZ LE CODE À 6 CHIFFRES QUE VOUS AVEZ REÇU PAR SMS</w:t>
                            </w:r>
                          </w:p>
                          <w:p w14:paraId="5809B9ED" w14:textId="77777777" w:rsidR="00642A10" w:rsidRPr="00F17C85" w:rsidRDefault="00642A10" w:rsidP="00642A1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7BD6" id="Tekstfelt 4" o:spid="_x0000_s1028" type="#_x0000_t202" style="position:absolute;left:0;text-align:left;margin-left:13pt;margin-top:115.85pt;width:185.4pt;height:47.3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" strokecolor="#00b050" strokeweight=".17625mm">
                <v:textbox>
                  <w:txbxContent>
                    <w:p w14:paraId="3AD35251" w14:textId="77777777" w:rsidR="00642A10" w:rsidRPr="00642A10" w:rsidRDefault="00642A10" w:rsidP="00642A1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r w:rsidRPr="00642A10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>PUIS SAISISSEZ LE CODE À 6 CHIFFRES QUE VOUS AVEZ REÇU PAR SMS</w:t>
                      </w:r>
                    </w:p>
                    <w:p w14:paraId="5809B9ED" w14:textId="77777777" w:rsidR="00642A10" w:rsidRPr="00F17C85" w:rsidRDefault="00642A10" w:rsidP="00642A1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30A1E9" wp14:editId="28AD2F36">
            <wp:extent cx="4274543" cy="2588260"/>
            <wp:effectExtent l="0" t="0" r="0" b="2540"/>
            <wp:docPr id="37" name="Billede 3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6"/>
                    <a:stretch/>
                  </pic:blipFill>
                  <pic:spPr bwMode="auto">
                    <a:xfrm>
                      <a:off x="0" y="0"/>
                      <a:ext cx="4274820" cy="25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DCCB3" w14:textId="77777777" w:rsidR="00642A10" w:rsidRPr="00642A10" w:rsidRDefault="00642A10" w:rsidP="00642A10">
      <w:pPr>
        <w:pStyle w:val="LO-Normal"/>
        <w:rPr>
          <w:rFonts w:ascii="Arial" w:hAnsi="Arial" w:cs="Arial"/>
          <w:lang w:val="fr-FR"/>
        </w:rPr>
      </w:pPr>
      <w:r w:rsidRPr="00642A10">
        <w:rPr>
          <w:rFonts w:ascii="Arial" w:hAnsi="Arial" w:cs="Arial"/>
          <w:lang w:val="fr-FR" w:bidi="fr-FR"/>
        </w:rPr>
        <w:t>Vous êtes maintenant dans le système sur votre page client. Nous y reviendrons à la page 4.</w:t>
      </w:r>
    </w:p>
    <w:p w14:paraId="4945B428" w14:textId="3803E3E4" w:rsidR="00B12101" w:rsidRDefault="00B12101" w:rsidP="00642A10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084A6AF6" w14:textId="29F61DA2" w:rsidR="00642A10" w:rsidRPr="006431FC" w:rsidRDefault="00642A10" w:rsidP="00642A1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</w:rPr>
        <w:drawing>
          <wp:inline distT="0" distB="0" distL="0" distR="0" wp14:anchorId="61DBA784" wp14:editId="2B01C7CF">
            <wp:extent cx="6120130" cy="2579158"/>
            <wp:effectExtent l="0" t="0" r="0" b="0"/>
            <wp:docPr id="38" name="Billede 3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/>
                    <a:stretch/>
                  </pic:blipFill>
                  <pic:spPr bwMode="auto">
                    <a:xfrm>
                      <a:off x="0" y="0"/>
                      <a:ext cx="6120130" cy="25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A94C1" w14:textId="21C975E0" w:rsidR="00B12101" w:rsidRPr="006431FC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7485624C" w14:textId="77777777" w:rsidR="00642A10" w:rsidRPr="00642A10" w:rsidRDefault="00642A10" w:rsidP="00642A10">
      <w:pPr>
        <w:pStyle w:val="LO-Normal"/>
        <w:rPr>
          <w:rFonts w:ascii="Arial" w:hAnsi="Arial" w:cs="Arial"/>
          <w:b/>
          <w:bCs/>
          <w:lang w:val="fr-FR"/>
        </w:rPr>
      </w:pPr>
      <w:r w:rsidRPr="00642A10">
        <w:rPr>
          <w:rFonts w:ascii="Arial" w:hAnsi="Arial" w:cs="Arial"/>
          <w:b/>
          <w:lang w:val="fr-FR" w:bidi="fr-FR"/>
        </w:rPr>
        <w:t>Lors de votre prochaine connexion</w:t>
      </w:r>
    </w:p>
    <w:p w14:paraId="48BBC9F9" w14:textId="290D5C96" w:rsidR="00B12101" w:rsidRPr="00642A10" w:rsidRDefault="00642A10" w:rsidP="00642A10">
      <w:pPr>
        <w:pStyle w:val="LO-Normal"/>
        <w:rPr>
          <w:rStyle w:val="sowc"/>
          <w:rFonts w:ascii="Arial" w:hAnsi="Arial" w:cs="Arial"/>
          <w:lang w:val="fr-FR"/>
        </w:rPr>
      </w:pPr>
      <w:r w:rsidRPr="00642A10">
        <w:rPr>
          <w:rFonts w:ascii="Arial" w:hAnsi="Arial" w:cs="Arial"/>
          <w:lang w:val="fr-FR" w:bidi="fr-FR"/>
        </w:rPr>
        <w:t xml:space="preserve">Saisissez </w:t>
      </w:r>
      <w:hyperlink r:id="rId17" w:history="1">
        <w:r w:rsidRPr="00642A10">
          <w:rPr>
            <w:rStyle w:val="Hyperlink"/>
            <w:rFonts w:ascii="Arial" w:hAnsi="Arial" w:cs="Arial"/>
            <w:lang w:val="fr-FR" w:bidi="fr-FR"/>
          </w:rPr>
          <w:t>https://nordicwhistle.whistleportal.eu</w:t>
        </w:r>
      </w:hyperlink>
      <w:r w:rsidRPr="00642A10">
        <w:rPr>
          <w:rFonts w:ascii="Arial" w:hAnsi="Arial" w:cs="Arial"/>
          <w:lang w:val="fr-FR" w:bidi="fr-FR"/>
        </w:rPr>
        <w:t xml:space="preserve"> dans votre navigateur :</w:t>
      </w:r>
    </w:p>
    <w:p w14:paraId="231B9707" w14:textId="4FF67F74" w:rsidR="00B12101" w:rsidRPr="006431FC" w:rsidRDefault="00642A10" w:rsidP="00642A1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  <w:lang w:val="fr-FR" w:bidi="fr-FR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EBB953D" wp14:editId="783F4937">
                <wp:simplePos x="0" y="0"/>
                <wp:positionH relativeFrom="margin">
                  <wp:posOffset>2018665</wp:posOffset>
                </wp:positionH>
                <wp:positionV relativeFrom="paragraph">
                  <wp:posOffset>885825</wp:posOffset>
                </wp:positionV>
                <wp:extent cx="2263140" cy="600710"/>
                <wp:effectExtent l="0" t="0" r="22860" b="27940"/>
                <wp:wrapNone/>
                <wp:docPr id="7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4017CD" w14:textId="77777777" w:rsidR="00642A10" w:rsidRPr="00642A10" w:rsidRDefault="00642A10" w:rsidP="00642A1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42A1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 xml:space="preserve">SAISISSEZ VOTRE </w:t>
                            </w:r>
                            <w:proofErr w:type="gramStart"/>
                            <w:r w:rsidRPr="00642A1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 w:rsidRPr="00642A1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 xml:space="preserve"> ET LE MOT DE PASSE QUE VOUS AVEZ CRÉÉ</w:t>
                            </w:r>
                          </w:p>
                          <w:p w14:paraId="5FDDEA03" w14:textId="77777777" w:rsidR="00642A10" w:rsidRPr="00F17C85" w:rsidRDefault="00642A10" w:rsidP="00642A1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B953D" id="_x0000_s1029" type="#_x0000_t202" style="position:absolute;left:0;text-align:left;margin-left:158.95pt;margin-top:69.75pt;width:178.2pt;height:47.3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" strokecolor="#00b050" strokeweight=".17625mm">
                <v:textbox>
                  <w:txbxContent>
                    <w:p w14:paraId="324017CD" w14:textId="77777777" w:rsidR="00642A10" w:rsidRPr="00642A10" w:rsidRDefault="00642A10" w:rsidP="00642A1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r w:rsidRPr="00642A10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 xml:space="preserve">SAISISSEZ VOTRE </w:t>
                      </w:r>
                      <w:proofErr w:type="gramStart"/>
                      <w:r w:rsidRPr="00642A10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>E-MAIL</w:t>
                      </w:r>
                      <w:proofErr w:type="gramEnd"/>
                      <w:r w:rsidRPr="00642A10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 xml:space="preserve"> ET LE MOT DE PASSE QUE VOUS AVEZ CRÉÉ</w:t>
                      </w:r>
                    </w:p>
                    <w:p w14:paraId="5FDDEA03" w14:textId="77777777" w:rsidR="00642A10" w:rsidRPr="00F17C85" w:rsidRDefault="00642A10" w:rsidP="00642A1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9608EB" wp14:editId="12643336">
            <wp:extent cx="6120130" cy="2487718"/>
            <wp:effectExtent l="0" t="0" r="0" b="8255"/>
            <wp:docPr id="48" name="Billed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lede 4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0"/>
                    <a:stretch/>
                  </pic:blipFill>
                  <pic:spPr bwMode="auto">
                    <a:xfrm>
                      <a:off x="0" y="0"/>
                      <a:ext cx="6120130" cy="24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9D0F9" w14:textId="7AA297D3" w:rsidR="00B12101" w:rsidRPr="006431FC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4AA782C5" w14:textId="232B5206" w:rsidR="00B12101" w:rsidRPr="006431FC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0C6FE18F" w14:textId="3B2CD0CA" w:rsidR="00B12101" w:rsidRPr="006431FC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4779F8D3" w14:textId="1CA86F0D" w:rsidR="00B12101" w:rsidRPr="006431FC" w:rsidRDefault="00B12101" w:rsidP="00642A10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4996850E" w14:textId="04B8F53B" w:rsidR="00B12101" w:rsidRPr="006431FC" w:rsidRDefault="00642A10" w:rsidP="00642A10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445BC58" wp14:editId="3283F0B6">
                <wp:simplePos x="0" y="0"/>
                <wp:positionH relativeFrom="margin">
                  <wp:posOffset>105410</wp:posOffset>
                </wp:positionH>
                <wp:positionV relativeFrom="paragraph">
                  <wp:posOffset>1385570</wp:posOffset>
                </wp:positionV>
                <wp:extent cx="2369820" cy="592455"/>
                <wp:effectExtent l="0" t="0" r="11430" b="17145"/>
                <wp:wrapNone/>
                <wp:docPr id="9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67B900" w14:textId="77777777" w:rsidR="00642A10" w:rsidRPr="00642A10" w:rsidRDefault="00642A10" w:rsidP="00642A1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642A1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>PUIS SAISISSEZ LE CODE À 6 CHIFFRES QUE VOUS AVEZ REÇU PAR SMS</w:t>
                            </w:r>
                          </w:p>
                          <w:p w14:paraId="2630E82E" w14:textId="77777777" w:rsidR="00642A10" w:rsidRPr="00F17C85" w:rsidRDefault="00642A10" w:rsidP="00642A1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BC58" id="_x0000_s1030" type="#_x0000_t202" style="position:absolute;left:0;text-align:left;margin-left:8.3pt;margin-top:109.1pt;width:186.6pt;height:46.65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" strokecolor="#00b050" strokeweight=".17625mm">
                <v:textbox>
                  <w:txbxContent>
                    <w:p w14:paraId="0067B900" w14:textId="77777777" w:rsidR="00642A10" w:rsidRPr="00642A10" w:rsidRDefault="00642A10" w:rsidP="00642A10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</w:pPr>
                      <w:r w:rsidRPr="00642A10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>PUIS SAISISSEZ LE CODE À 6 CHIFFRES QUE VOUS AVEZ REÇU PAR SMS</w:t>
                      </w:r>
                    </w:p>
                    <w:p w14:paraId="2630E82E" w14:textId="77777777" w:rsidR="00642A10" w:rsidRPr="00F17C85" w:rsidRDefault="00642A10" w:rsidP="00642A1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8C4020" wp14:editId="29CA35A7">
            <wp:extent cx="4274543" cy="2495127"/>
            <wp:effectExtent l="0" t="0" r="0" b="635"/>
            <wp:docPr id="47" name="Billede 4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5"/>
                    <a:stretch/>
                  </pic:blipFill>
                  <pic:spPr bwMode="auto">
                    <a:xfrm>
                      <a:off x="0" y="0"/>
                      <a:ext cx="4274820" cy="249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0060B" w14:textId="77777777" w:rsidR="00642A10" w:rsidRPr="00642A10" w:rsidRDefault="00642A10" w:rsidP="00642A10">
      <w:pPr>
        <w:pStyle w:val="LO-Normal"/>
        <w:spacing w:line="360" w:lineRule="auto"/>
        <w:rPr>
          <w:rFonts w:ascii="Arial" w:hAnsi="Arial" w:cs="Arial"/>
          <w:lang w:val="fr-FR"/>
        </w:rPr>
      </w:pPr>
      <w:r w:rsidRPr="00642A10">
        <w:rPr>
          <w:rFonts w:ascii="Arial" w:hAnsi="Arial" w:cs="Arial"/>
          <w:lang w:val="fr-FR" w:bidi="fr-FR"/>
        </w:rPr>
        <w:t>Vous accédez alors à une page contenant les signalements qui ont été effectués dans le système.</w:t>
      </w:r>
    </w:p>
    <w:p w14:paraId="0C448EAB" w14:textId="205C9DE5" w:rsidR="00642A10" w:rsidRPr="00642A10" w:rsidRDefault="00642A10" w:rsidP="00642A10">
      <w:pPr>
        <w:pStyle w:val="LO-Normal"/>
        <w:spacing w:line="360" w:lineRule="auto"/>
        <w:rPr>
          <w:rFonts w:ascii="Arial" w:hAnsi="Arial" w:cs="Arial"/>
          <w:lang w:val="fr-FR"/>
        </w:rPr>
      </w:pPr>
      <w:r w:rsidRPr="00642A10">
        <w:rPr>
          <w:rFonts w:ascii="Arial" w:hAnsi="Arial" w:cs="Arial"/>
          <w:lang w:val="fr-FR" w:bidi="fr-FR"/>
        </w:rPr>
        <w:t xml:space="preserve">La page présente une vue d’ensemble des « Rapports d’alerte » et des « Rapports terminés », indiquées ici par le </w:t>
      </w:r>
      <w:r w:rsidRPr="00642A10">
        <w:rPr>
          <w:rFonts w:ascii="Arial" w:hAnsi="Arial" w:cs="Arial"/>
          <w:b/>
          <w:color w:val="00B050"/>
          <w:lang w:val="fr-FR" w:bidi="fr-FR"/>
        </w:rPr>
        <w:t>cercle vert</w:t>
      </w:r>
      <w:r w:rsidRPr="00642A10">
        <w:rPr>
          <w:rFonts w:ascii="Arial" w:hAnsi="Arial" w:cs="Arial"/>
          <w:lang w:val="fr-FR" w:bidi="fr-FR"/>
        </w:rPr>
        <w:t xml:space="preserve">. Vous pouvez accéder aux dossiers en cliquant sur l’icône « crayon », indiquée ici par le cercle </w:t>
      </w:r>
      <w:r w:rsidRPr="00642A10">
        <w:rPr>
          <w:rFonts w:ascii="Arial" w:hAnsi="Arial" w:cs="Arial"/>
          <w:b/>
          <w:color w:val="FF0000"/>
          <w:lang w:val="fr-FR" w:bidi="fr-FR"/>
        </w:rPr>
        <w:t>rouge</w:t>
      </w:r>
      <w:r w:rsidRPr="00642A10">
        <w:rPr>
          <w:rFonts w:ascii="Arial" w:hAnsi="Arial" w:cs="Arial"/>
          <w:lang w:val="fr-FR" w:bidi="fr-FR"/>
        </w:rPr>
        <w:t>.</w:t>
      </w:r>
    </w:p>
    <w:p w14:paraId="48711DB6" w14:textId="368DAB48" w:rsidR="00B12101" w:rsidRPr="006431FC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73F0ACAA" w14:textId="042FC6CD" w:rsidR="00B12101" w:rsidRPr="006431FC" w:rsidRDefault="00642A10" w:rsidP="00642A1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</w:rPr>
        <w:lastRenderedPageBreak/>
        <w:drawing>
          <wp:inline distT="0" distB="0" distL="0" distR="0" wp14:anchorId="37EA6809" wp14:editId="7A265117">
            <wp:extent cx="6120130" cy="2579158"/>
            <wp:effectExtent l="0" t="0" r="0" b="0"/>
            <wp:docPr id="41" name="Billede 4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lede 41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/>
                    <a:stretch/>
                  </pic:blipFill>
                  <pic:spPr bwMode="auto">
                    <a:xfrm>
                      <a:off x="0" y="0"/>
                      <a:ext cx="6120130" cy="25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DB7DC" w14:textId="77C59F72" w:rsidR="00B12101" w:rsidRPr="00642A10" w:rsidRDefault="00B12101" w:rsidP="00642A10">
      <w:pPr>
        <w:pStyle w:val="My"/>
        <w:spacing w:line="360" w:lineRule="auto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6EF8EC75" w14:textId="77777777" w:rsidR="00642A10" w:rsidRPr="00642A10" w:rsidRDefault="00642A10" w:rsidP="00642A10">
      <w:pPr>
        <w:pStyle w:val="LO-Normal"/>
        <w:spacing w:line="360" w:lineRule="auto"/>
        <w:rPr>
          <w:rFonts w:ascii="Arial" w:hAnsi="Arial" w:cs="Arial"/>
          <w:lang w:val="fr-FR"/>
        </w:rPr>
      </w:pPr>
      <w:r w:rsidRPr="00642A10">
        <w:rPr>
          <w:rFonts w:ascii="Arial" w:hAnsi="Arial" w:cs="Arial"/>
          <w:lang w:val="fr-FR" w:bidi="fr-FR"/>
        </w:rPr>
        <w:t>Vous entrez maintenant dans le « cas » proprement dit et pouvez poursuivre le dialogue avec le lanceur d’alerte – ou clore le cas. Le dialogue se déroule dans la boîte de dialogue située en bas. Vous pouvez clore le cas en cochant la case « Fermez le cas ».</w:t>
      </w:r>
    </w:p>
    <w:p w14:paraId="7382C8F4" w14:textId="1993F8F1" w:rsidR="00FE4526" w:rsidRPr="006431FC" w:rsidRDefault="00FE4526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24CEAB9A" w14:textId="6DD74B8B" w:rsidR="00FD2EA0" w:rsidRPr="006431FC" w:rsidRDefault="00642A10" w:rsidP="00642A1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77A17E4" wp14:editId="1F2AC998">
                <wp:simplePos x="0" y="0"/>
                <wp:positionH relativeFrom="column">
                  <wp:posOffset>2798233</wp:posOffset>
                </wp:positionH>
                <wp:positionV relativeFrom="paragraph">
                  <wp:posOffset>1971252</wp:posOffset>
                </wp:positionV>
                <wp:extent cx="1371600" cy="584200"/>
                <wp:effectExtent l="0" t="0" r="0" b="6350"/>
                <wp:wrapNone/>
                <wp:docPr id="14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2CD6494" w14:textId="77777777" w:rsidR="00642A10" w:rsidRPr="00642A10" w:rsidRDefault="00642A10" w:rsidP="00642A10">
                            <w:pPr>
                              <w:pStyle w:val="LO-Normal"/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</w:pPr>
                            <w:r w:rsidRPr="00642A10">
                              <w:rPr>
                                <w:rFonts w:ascii="Arial" w:hAnsi="Arial" w:cs="Arial"/>
                                <w:color w:val="FF0000"/>
                                <w:lang w:val="fr-FR" w:bidi="fr-FR"/>
                              </w:rPr>
                              <w:t>Description de l’avancement du cas</w:t>
                            </w:r>
                          </w:p>
                          <w:p w14:paraId="0C9847C1" w14:textId="77777777" w:rsidR="00642A10" w:rsidRDefault="00642A10" w:rsidP="00642A10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17E4" id="Tekstfelt 36" o:spid="_x0000_s1031" type="#_x0000_t202" style="position:absolute;left:0;text-align:left;margin-left:220.35pt;margin-top:155.2pt;width:108pt;height:46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" stroked="f">
                <v:textbox>
                  <w:txbxContent>
                    <w:p w14:paraId="32CD6494" w14:textId="77777777" w:rsidR="00642A10" w:rsidRPr="00642A10" w:rsidRDefault="00642A10" w:rsidP="00642A10">
                      <w:pPr>
                        <w:pStyle w:val="LO-Normal"/>
                        <w:rPr>
                          <w:rFonts w:ascii="Arial" w:hAnsi="Arial" w:cs="Arial"/>
                          <w:color w:val="FF0000"/>
                          <w:lang w:val="en-US"/>
                        </w:rPr>
                      </w:pPr>
                      <w:r w:rsidRPr="00642A10">
                        <w:rPr>
                          <w:rFonts w:ascii="Arial" w:hAnsi="Arial" w:cs="Arial"/>
                          <w:color w:val="FF0000"/>
                          <w:lang w:val="fr-FR" w:bidi="fr-FR"/>
                        </w:rPr>
                        <w:t>Description de l’avancement du cas</w:t>
                      </w:r>
                    </w:p>
                    <w:p w14:paraId="0C9847C1" w14:textId="77777777" w:rsidR="00642A10" w:rsidRDefault="00642A10" w:rsidP="00642A10"/>
                  </w:txbxContent>
                </v:textbox>
              </v:shape>
            </w:pict>
          </mc:Fallback>
        </mc:AlternateContent>
      </w:r>
      <w:r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5679DFF" wp14:editId="4265DF38">
                <wp:simplePos x="0" y="0"/>
                <wp:positionH relativeFrom="margin">
                  <wp:posOffset>3107055</wp:posOffset>
                </wp:positionH>
                <wp:positionV relativeFrom="paragraph">
                  <wp:posOffset>213360</wp:posOffset>
                </wp:positionV>
                <wp:extent cx="3296285" cy="1744980"/>
                <wp:effectExtent l="0" t="0" r="18415" b="26670"/>
                <wp:wrapNone/>
                <wp:docPr id="1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174498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45A5" id="Ellipse 35" o:spid="_x0000_s1026" style="position:absolute;margin-left:244.65pt;margin-top:16.8pt;width:259.55pt;height:137.4pt;z-index:25173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296285,174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" path="m,872490at,,3296284,1744980,,872490,,872490xe" filled="f" strokecolor="red" strokeweight=".35281mm">
                <v:stroke joinstyle="miter"/>
                <v:path arrowok="t" o:connecttype="custom" o:connectlocs="1648143,0;3296285,872490;1648143,1744980;0,872490;482730,255546;482730,1489434;2813555,1489434;2813555,255546" o:connectangles="270,0,90,180,270,90,90,270" textboxrect="482730,255546,2813555,1489434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301E8" wp14:editId="09E2745F">
            <wp:extent cx="6120130" cy="3815080"/>
            <wp:effectExtent l="0" t="0" r="0" b="0"/>
            <wp:docPr id="2" name="Billede 3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3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FDD6" w14:textId="69511EB7" w:rsidR="00FD2EA0" w:rsidRPr="006431FC" w:rsidRDefault="00492585" w:rsidP="00642A1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fr-FR"/>
        </w:rPr>
      </w:pPr>
      <w:r>
        <w:rPr>
          <w:noProof/>
          <w:lang w:val="fr-FR" w:bidi="fr-FR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D320489" wp14:editId="6CF50223">
                <wp:simplePos x="0" y="0"/>
                <wp:positionH relativeFrom="margin">
                  <wp:posOffset>2594610</wp:posOffset>
                </wp:positionH>
                <wp:positionV relativeFrom="paragraph">
                  <wp:posOffset>1276350</wp:posOffset>
                </wp:positionV>
                <wp:extent cx="3375660" cy="1235710"/>
                <wp:effectExtent l="0" t="0" r="0" b="2540"/>
                <wp:wrapNone/>
                <wp:docPr id="18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535EB77" w14:textId="77777777" w:rsidR="00642A10" w:rsidRPr="00642A10" w:rsidRDefault="00642A10" w:rsidP="00642A1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14:paraId="7096F8CA" w14:textId="77777777" w:rsidR="00642A10" w:rsidRPr="00642A10" w:rsidRDefault="00642A10" w:rsidP="00642A10">
                            <w:pPr>
                              <w:pStyle w:val="LO-Normal"/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</w:pPr>
                            <w:r w:rsidRPr="00642A10">
                              <w:rPr>
                                <w:rFonts w:ascii="Arial" w:hAnsi="Arial" w:cs="Arial"/>
                                <w:color w:val="FF0000"/>
                                <w:lang w:val="fr-FR" w:bidi="fr-FR"/>
                              </w:rPr>
                              <w:t>Une fois que l’affaire est close, cochez la case, puis cliquez sur « Enregistrer les modifications ».</w:t>
                            </w:r>
                          </w:p>
                          <w:p w14:paraId="6AD33EF0" w14:textId="0057D7C7" w:rsidR="00642A10" w:rsidRPr="00642A10" w:rsidRDefault="00642A10" w:rsidP="00642A10">
                            <w:pPr>
                              <w:pStyle w:val="LO-Normal"/>
                              <w:rPr>
                                <w:rFonts w:ascii="Arial" w:hAnsi="Arial" w:cs="Arial"/>
                                <w:color w:val="FF0000"/>
                                <w:lang w:val="fr-FR" w:bidi="fr-FR"/>
                              </w:rPr>
                            </w:pPr>
                            <w:r w:rsidRPr="00642A10">
                              <w:rPr>
                                <w:rFonts w:ascii="Arial" w:hAnsi="Arial" w:cs="Arial"/>
                                <w:color w:val="FF0000"/>
                                <w:lang w:val="fr-FR" w:bidi="fr-FR"/>
                              </w:rPr>
                              <w:t>Le cas se trouve maintenant sous la rubrique</w:t>
                            </w:r>
                            <w:proofErr w:type="gramStart"/>
                            <w:r w:rsidRPr="00642A10">
                              <w:rPr>
                                <w:rFonts w:ascii="Arial" w:hAnsi="Arial" w:cs="Arial"/>
                                <w:color w:val="FF0000"/>
                                <w:lang w:val="fr-FR" w:bidi="fr-FR"/>
                              </w:rPr>
                              <w:t xml:space="preserve"> «Rapports</w:t>
                            </w:r>
                            <w:proofErr w:type="gramEnd"/>
                            <w:r w:rsidRPr="00642A10">
                              <w:rPr>
                                <w:rFonts w:ascii="Arial" w:hAnsi="Arial" w:cs="Arial"/>
                                <w:color w:val="FF0000"/>
                                <w:lang w:val="fr-FR" w:bidi="fr-FR"/>
                              </w:rPr>
                              <w:t xml:space="preserve"> terminés » dans le menu à gauche de la page principale.</w:t>
                            </w:r>
                          </w:p>
                          <w:p w14:paraId="45226A35" w14:textId="77777777" w:rsidR="00642A10" w:rsidRDefault="00642A10" w:rsidP="00642A10">
                            <w:r>
                              <w:rPr>
                                <w:color w:val="FF0000"/>
                                <w:shd w:val="clear" w:color="auto" w:fill="00FF00"/>
                                <w:lang w:bidi="fr-FR"/>
                              </w:rPr>
                              <w:t>.</w:t>
                            </w:r>
                            <w:r>
                              <w:rPr>
                                <w:lang w:bidi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0489" id="Tekstfelt 39" o:spid="_x0000_s1032" type="#_x0000_t202" style="position:absolute;left:0;text-align:left;margin-left:204.3pt;margin-top:100.5pt;width:265.8pt;height:97.3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" filled="f" stroked="f">
                <v:textbox>
                  <w:txbxContent>
                    <w:p w14:paraId="3535EB77" w14:textId="77777777" w:rsidR="00642A10" w:rsidRPr="00642A10" w:rsidRDefault="00642A10" w:rsidP="00642A1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14:paraId="7096F8CA" w14:textId="77777777" w:rsidR="00642A10" w:rsidRPr="00642A10" w:rsidRDefault="00642A10" w:rsidP="00642A10">
                      <w:pPr>
                        <w:pStyle w:val="LO-Normal"/>
                        <w:rPr>
                          <w:rFonts w:ascii="Arial" w:hAnsi="Arial" w:cs="Arial"/>
                          <w:color w:val="FF0000"/>
                          <w:lang w:val="fr-FR"/>
                        </w:rPr>
                      </w:pPr>
                      <w:r w:rsidRPr="00642A10">
                        <w:rPr>
                          <w:rFonts w:ascii="Arial" w:hAnsi="Arial" w:cs="Arial"/>
                          <w:color w:val="FF0000"/>
                          <w:lang w:val="fr-FR" w:bidi="fr-FR"/>
                        </w:rPr>
                        <w:t>Une fois que l’affaire est close, cochez la case, puis cliquez sur « Enregistrer les modifications ».</w:t>
                      </w:r>
                    </w:p>
                    <w:p w14:paraId="6AD33EF0" w14:textId="0057D7C7" w:rsidR="00642A10" w:rsidRPr="00642A10" w:rsidRDefault="00642A10" w:rsidP="00642A10">
                      <w:pPr>
                        <w:pStyle w:val="LO-Normal"/>
                        <w:rPr>
                          <w:rFonts w:ascii="Arial" w:hAnsi="Arial" w:cs="Arial"/>
                          <w:color w:val="FF0000"/>
                          <w:lang w:val="fr-FR" w:bidi="fr-FR"/>
                        </w:rPr>
                      </w:pPr>
                      <w:r w:rsidRPr="00642A10">
                        <w:rPr>
                          <w:rFonts w:ascii="Arial" w:hAnsi="Arial" w:cs="Arial"/>
                          <w:color w:val="FF0000"/>
                          <w:lang w:val="fr-FR" w:bidi="fr-FR"/>
                        </w:rPr>
                        <w:t>Le cas se trouve maintenant sous la rubrique</w:t>
                      </w:r>
                      <w:proofErr w:type="gramStart"/>
                      <w:r w:rsidRPr="00642A10">
                        <w:rPr>
                          <w:rFonts w:ascii="Arial" w:hAnsi="Arial" w:cs="Arial"/>
                          <w:color w:val="FF0000"/>
                          <w:lang w:val="fr-FR" w:bidi="fr-FR"/>
                        </w:rPr>
                        <w:t xml:space="preserve"> «Rapports</w:t>
                      </w:r>
                      <w:proofErr w:type="gramEnd"/>
                      <w:r w:rsidRPr="00642A10">
                        <w:rPr>
                          <w:rFonts w:ascii="Arial" w:hAnsi="Arial" w:cs="Arial"/>
                          <w:color w:val="FF0000"/>
                          <w:lang w:val="fr-FR" w:bidi="fr-FR"/>
                        </w:rPr>
                        <w:t xml:space="preserve"> terminés » dans le menu à gauche de la page principale.</w:t>
                      </w:r>
                    </w:p>
                    <w:p w14:paraId="45226A35" w14:textId="77777777" w:rsidR="00642A10" w:rsidRDefault="00642A10" w:rsidP="00642A10">
                      <w:r>
                        <w:rPr>
                          <w:color w:val="FF0000"/>
                          <w:shd w:val="clear" w:color="auto" w:fill="00FF00"/>
                          <w:lang w:bidi="fr-FR"/>
                        </w:rPr>
                        <w:t>.</w:t>
                      </w:r>
                      <w:r>
                        <w:rPr>
                          <w:lang w:bidi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23D5934" wp14:editId="443BA80F">
                <wp:simplePos x="0" y="0"/>
                <wp:positionH relativeFrom="column">
                  <wp:posOffset>1519555</wp:posOffset>
                </wp:positionH>
                <wp:positionV relativeFrom="paragraph">
                  <wp:posOffset>1480185</wp:posOffset>
                </wp:positionV>
                <wp:extent cx="434340" cy="388620"/>
                <wp:effectExtent l="0" t="0" r="22860" b="11430"/>
                <wp:wrapNone/>
                <wp:docPr id="19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4340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7EEE922" id="Ellipse 38" o:spid="_x0000_s1026" style="position:absolute;margin-left:119.65pt;margin-top:116.55pt;width:34.2pt;height:30.6pt;flip:y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" path="m,194310at,,434340,388620,,194310,,194310xe" filled="f" strokecolor="red" strokeweight=".35281mm">
                <v:stroke joinstyle="miter"/>
                <v:path arrowok="t" o:connecttype="custom" o:connectlocs="217170,0;434340,194310;217170,388620;0,194310;63608,56912;63608,331708;370732,331708;370732,56912" o:connectangles="270,0,90,180,270,90,90,270" textboxrect="63608,56912,370732,331708"/>
              </v:shape>
            </w:pict>
          </mc:Fallback>
        </mc:AlternateContent>
      </w:r>
      <w:r w:rsidR="00642A10"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AAC21EB" wp14:editId="7E34E3C4">
                <wp:simplePos x="0" y="0"/>
                <wp:positionH relativeFrom="margin">
                  <wp:posOffset>1739265</wp:posOffset>
                </wp:positionH>
                <wp:positionV relativeFrom="paragraph">
                  <wp:posOffset>2513965</wp:posOffset>
                </wp:positionV>
                <wp:extent cx="3497580" cy="665480"/>
                <wp:effectExtent l="0" t="0" r="0" b="1270"/>
                <wp:wrapNone/>
                <wp:docPr id="1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7D355D" w14:textId="77777777" w:rsidR="00642A10" w:rsidRDefault="00642A10" w:rsidP="00642A10"/>
                          <w:p w14:paraId="5F751543" w14:textId="77777777" w:rsidR="00642A10" w:rsidRPr="00642A10" w:rsidRDefault="00642A10" w:rsidP="00642A10">
                            <w:pPr>
                              <w:pStyle w:val="LO-Normal"/>
                              <w:rPr>
                                <w:rFonts w:ascii="Arial" w:hAnsi="Arial" w:cs="Arial"/>
                                <w:color w:val="FF0000"/>
                                <w:lang w:val="fr-FR"/>
                              </w:rPr>
                            </w:pPr>
                            <w:r w:rsidRPr="00642A10">
                              <w:rPr>
                                <w:rFonts w:ascii="Arial" w:hAnsi="Arial" w:cs="Arial"/>
                                <w:color w:val="FF0000"/>
                                <w:lang w:val="fr-FR" w:bidi="fr-FR"/>
                              </w:rPr>
                              <w:t>Pendant que le cas est actif, entrez dans le dialogue ici, puis appuyez sur « Envoyer la réponse ».</w:t>
                            </w:r>
                          </w:p>
                          <w:p w14:paraId="29BD9B82" w14:textId="77777777" w:rsidR="00642A10" w:rsidRPr="00F17C85" w:rsidRDefault="00642A10" w:rsidP="00642A10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C21EB" id="Tekstfelt 37" o:spid="_x0000_s1033" type="#_x0000_t202" style="position:absolute;left:0;text-align:left;margin-left:136.95pt;margin-top:197.95pt;width:275.4pt;height:52.4pt;z-index:251747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" filled="f" stroked="f">
                <v:textbox>
                  <w:txbxContent>
                    <w:p w14:paraId="757D355D" w14:textId="77777777" w:rsidR="00642A10" w:rsidRDefault="00642A10" w:rsidP="00642A10"/>
                    <w:p w14:paraId="5F751543" w14:textId="77777777" w:rsidR="00642A10" w:rsidRPr="00642A10" w:rsidRDefault="00642A10" w:rsidP="00642A10">
                      <w:pPr>
                        <w:pStyle w:val="LO-Normal"/>
                        <w:rPr>
                          <w:rFonts w:ascii="Arial" w:hAnsi="Arial" w:cs="Arial"/>
                          <w:color w:val="FF0000"/>
                          <w:lang w:val="fr-FR"/>
                        </w:rPr>
                      </w:pPr>
                      <w:r w:rsidRPr="00642A10">
                        <w:rPr>
                          <w:rFonts w:ascii="Arial" w:hAnsi="Arial" w:cs="Arial"/>
                          <w:color w:val="FF0000"/>
                          <w:lang w:val="fr-FR" w:bidi="fr-FR"/>
                        </w:rPr>
                        <w:t>Pendant que le cas est actif, entrez dans le dialogue ici, puis appuyez sur « Envoyer la réponse ».</w:t>
                      </w:r>
                    </w:p>
                    <w:p w14:paraId="29BD9B82" w14:textId="77777777" w:rsidR="00642A10" w:rsidRPr="00F17C85" w:rsidRDefault="00642A10" w:rsidP="00642A10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A10">
        <w:rPr>
          <w:noProof/>
        </w:rPr>
        <w:drawing>
          <wp:inline distT="0" distB="0" distL="0" distR="0" wp14:anchorId="02B493CA" wp14:editId="3162E9C7">
            <wp:extent cx="6120130" cy="3628390"/>
            <wp:effectExtent l="0" t="0" r="0" b="0"/>
            <wp:docPr id="40" name="Billede 4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40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767A" w14:textId="152EF85E" w:rsidR="00FD2EA0" w:rsidRPr="006431FC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fr-FR"/>
        </w:rPr>
      </w:pPr>
    </w:p>
    <w:p w14:paraId="4DE89398" w14:textId="13BF5A4A" w:rsidR="00FE4526" w:rsidRPr="006431FC" w:rsidRDefault="00642A10" w:rsidP="00642A10">
      <w:pPr>
        <w:pStyle w:val="My"/>
        <w:spacing w:line="276" w:lineRule="auto"/>
        <w:jc w:val="center"/>
        <w:rPr>
          <w:rStyle w:val="sowc"/>
          <w:rFonts w:ascii="Times New Roman" w:hAnsi="Times New Roman" w:cs="Times New Roman"/>
          <w:lang w:val="fr-FR"/>
        </w:rPr>
      </w:pPr>
      <w:r>
        <w:rPr>
          <w:noProof/>
        </w:rPr>
        <w:drawing>
          <wp:inline distT="0" distB="0" distL="0" distR="0" wp14:anchorId="2EF77E15" wp14:editId="505F7C09">
            <wp:extent cx="6069635" cy="2841868"/>
            <wp:effectExtent l="0" t="0" r="7620" b="0"/>
            <wp:docPr id="42" name="Billed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1"/>
                    <a:stretch/>
                  </pic:blipFill>
                  <pic:spPr bwMode="auto">
                    <a:xfrm>
                      <a:off x="0" y="0"/>
                      <a:ext cx="6122282" cy="286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FF015" w14:textId="77777777" w:rsidR="00B12101" w:rsidRPr="006431FC" w:rsidRDefault="00B12101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fr-FR"/>
        </w:rPr>
      </w:pPr>
    </w:p>
    <w:p w14:paraId="344DCD3F" w14:textId="77777777" w:rsidR="00642A10" w:rsidRDefault="00642A10" w:rsidP="005F5AE4">
      <w:pPr>
        <w:pStyle w:val="My"/>
        <w:spacing w:line="276" w:lineRule="auto"/>
        <w:ind w:firstLine="360"/>
        <w:jc w:val="both"/>
        <w:rPr>
          <w:rFonts w:ascii="Arial" w:hAnsi="Arial"/>
          <w:sz w:val="22"/>
          <w:szCs w:val="22"/>
          <w:lang w:val="fr-FR" w:bidi="fr-FR"/>
        </w:rPr>
      </w:pPr>
      <w:r w:rsidRPr="00642A10">
        <w:rPr>
          <w:rFonts w:ascii="Arial" w:hAnsi="Arial"/>
          <w:sz w:val="22"/>
          <w:szCs w:val="22"/>
          <w:lang w:val="fr-FR" w:bidi="fr-FR"/>
        </w:rPr>
        <w:t xml:space="preserve">Si vous souhaitez supprimer un rapport terminé, il vous suffit de cliquer sur l’icône « Supprimez ». </w:t>
      </w:r>
    </w:p>
    <w:p w14:paraId="353DDD39" w14:textId="77777777" w:rsidR="00642A10" w:rsidRDefault="00642A10" w:rsidP="005F5AE4">
      <w:pPr>
        <w:pStyle w:val="My"/>
        <w:spacing w:line="276" w:lineRule="auto"/>
        <w:ind w:firstLine="360"/>
        <w:jc w:val="both"/>
        <w:rPr>
          <w:rFonts w:ascii="Arial" w:hAnsi="Arial"/>
          <w:sz w:val="22"/>
          <w:szCs w:val="22"/>
          <w:lang w:val="fr-FR" w:bidi="fr-FR"/>
        </w:rPr>
      </w:pPr>
    </w:p>
    <w:p w14:paraId="79514E6C" w14:textId="08522E64" w:rsidR="00642A10" w:rsidRDefault="00E02AAE" w:rsidP="00E02AAE">
      <w:pPr>
        <w:pStyle w:val="My"/>
        <w:spacing w:line="276" w:lineRule="auto"/>
        <w:ind w:firstLine="360"/>
        <w:jc w:val="center"/>
        <w:rPr>
          <w:rFonts w:ascii="Arial" w:hAnsi="Arial"/>
          <w:sz w:val="22"/>
          <w:szCs w:val="22"/>
          <w:lang w:val="fr-FR" w:bidi="fr-FR"/>
        </w:rPr>
      </w:pPr>
      <w:r>
        <w:rPr>
          <w:noProof/>
        </w:rPr>
        <w:lastRenderedPageBreak/>
        <w:drawing>
          <wp:inline distT="0" distB="0" distL="0" distR="0" wp14:anchorId="53CA7A42" wp14:editId="1CB752D1">
            <wp:extent cx="5561786" cy="2579370"/>
            <wp:effectExtent l="0" t="0" r="1270" b="0"/>
            <wp:docPr id="43" name="Billede 4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lede 4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6"/>
                    <a:stretch/>
                  </pic:blipFill>
                  <pic:spPr bwMode="auto">
                    <a:xfrm>
                      <a:off x="0" y="0"/>
                      <a:ext cx="5603040" cy="25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7BEF7" w14:textId="77777777" w:rsidR="00642A10" w:rsidRDefault="00642A10" w:rsidP="00E02AAE">
      <w:pPr>
        <w:pStyle w:val="My"/>
        <w:spacing w:line="276" w:lineRule="auto"/>
        <w:jc w:val="both"/>
        <w:rPr>
          <w:rFonts w:ascii="Arial" w:hAnsi="Arial"/>
          <w:sz w:val="22"/>
          <w:szCs w:val="22"/>
          <w:lang w:val="fr-FR" w:bidi="fr-FR"/>
        </w:rPr>
      </w:pPr>
    </w:p>
    <w:p w14:paraId="3F8501C8" w14:textId="77777777" w:rsidR="00E02AAE" w:rsidRDefault="00E02AAE" w:rsidP="00E02AAE">
      <w:pPr>
        <w:pStyle w:val="LO-Normal"/>
        <w:rPr>
          <w:rFonts w:ascii="Arial" w:hAnsi="Arial" w:cs="Arial"/>
          <w:lang w:val="fr-FR" w:bidi="fr-FR"/>
        </w:rPr>
      </w:pPr>
      <w:r w:rsidRPr="00E02AAE">
        <w:rPr>
          <w:rFonts w:ascii="Arial" w:hAnsi="Arial" w:cs="Arial"/>
          <w:lang w:val="fr-FR" w:bidi="fr-FR"/>
        </w:rPr>
        <w:t>Une mesure de précaution supplémentaire est intégrée au système et il vous est demandé de confirmer :</w:t>
      </w:r>
    </w:p>
    <w:p w14:paraId="66B9683D" w14:textId="6CA22381" w:rsidR="00E02AAE" w:rsidRPr="00F17C85" w:rsidRDefault="00E02AAE" w:rsidP="00E02AAE">
      <w:pPr>
        <w:pStyle w:val="LO-Normal"/>
        <w:jc w:val="center"/>
        <w:rPr>
          <w:lang w:val="fr-FR"/>
        </w:rPr>
      </w:pPr>
      <w:r>
        <w:rPr>
          <w:lang w:val="fr-FR" w:bidi="fr-FR"/>
        </w:rPr>
        <w:br/>
      </w:r>
      <w:r>
        <w:rPr>
          <w:noProof/>
        </w:rPr>
        <w:drawing>
          <wp:inline distT="0" distB="0" distL="0" distR="0" wp14:anchorId="7D308E0F" wp14:editId="1239D9A6">
            <wp:extent cx="6120130" cy="1537123"/>
            <wp:effectExtent l="0" t="0" r="0" b="6350"/>
            <wp:docPr id="44" name="Billed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llede 4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0"/>
                    <a:stretch/>
                  </pic:blipFill>
                  <pic:spPr bwMode="auto">
                    <a:xfrm>
                      <a:off x="0" y="0"/>
                      <a:ext cx="6120130" cy="153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0D595" w14:textId="77777777" w:rsidR="00E02AAE" w:rsidRPr="00E02AAE" w:rsidRDefault="00E02AAE" w:rsidP="00E02AAE">
      <w:pPr>
        <w:pStyle w:val="LO-Normal"/>
        <w:rPr>
          <w:rFonts w:ascii="Arial" w:hAnsi="Arial" w:cs="Arial"/>
          <w:b/>
          <w:bCs/>
          <w:lang w:val="fr-FR"/>
        </w:rPr>
      </w:pPr>
      <w:r w:rsidRPr="00E02AAE">
        <w:rPr>
          <w:rFonts w:ascii="Arial" w:hAnsi="Arial" w:cs="Arial"/>
          <w:b/>
          <w:lang w:val="fr-FR" w:bidi="fr-FR"/>
        </w:rPr>
        <w:t>Procédure pour un mot de passe oublié</w:t>
      </w:r>
    </w:p>
    <w:p w14:paraId="596EA4C5" w14:textId="77777777" w:rsidR="00E02AAE" w:rsidRPr="00E02AAE" w:rsidRDefault="00E02AAE" w:rsidP="00E02AAE">
      <w:pPr>
        <w:pStyle w:val="LO-Normal"/>
        <w:rPr>
          <w:rFonts w:ascii="Arial" w:hAnsi="Arial" w:cs="Arial"/>
          <w:lang w:val="fr-FR"/>
        </w:rPr>
      </w:pPr>
      <w:r w:rsidRPr="00E02AAE">
        <w:rPr>
          <w:rFonts w:ascii="Arial" w:hAnsi="Arial" w:cs="Arial"/>
          <w:lang w:val="fr-FR" w:bidi="fr-FR"/>
        </w:rPr>
        <w:t>Si vous avez oublié votre mot de passe, procédez comme suit :</w:t>
      </w:r>
    </w:p>
    <w:p w14:paraId="04B40C49" w14:textId="77777777" w:rsidR="00E02AAE" w:rsidRPr="00E02AAE" w:rsidRDefault="00E02AAE" w:rsidP="00E02AAE">
      <w:pPr>
        <w:pStyle w:val="LO-Normal"/>
        <w:rPr>
          <w:rFonts w:ascii="Arial" w:hAnsi="Arial" w:cs="Arial"/>
          <w:lang w:val="fr-FR"/>
        </w:rPr>
      </w:pPr>
      <w:r w:rsidRPr="00E02AAE">
        <w:rPr>
          <w:rFonts w:ascii="Arial" w:hAnsi="Arial" w:cs="Arial"/>
          <w:lang w:val="fr-FR" w:bidi="fr-FR"/>
        </w:rPr>
        <w:t>Cliquez sur Mot de passe oublié sur l’écran de connexion.</w:t>
      </w:r>
      <w:r w:rsidRPr="00E02AAE">
        <w:rPr>
          <w:rFonts w:ascii="Arial" w:hAnsi="Arial" w:cs="Arial"/>
          <w:lang w:val="fr-FR" w:bidi="fr-FR"/>
        </w:rPr>
        <w:br/>
      </w:r>
    </w:p>
    <w:p w14:paraId="0A480385" w14:textId="77777777" w:rsidR="00E02AAE" w:rsidRDefault="00E02AAE" w:rsidP="00E02AAE">
      <w:pPr>
        <w:pStyle w:val="LO-Normal"/>
        <w:jc w:val="center"/>
      </w:pPr>
      <w:r w:rsidRPr="00F17C85">
        <w:rPr>
          <w:lang w:val="fr-FR"/>
        </w:rPr>
        <w:t xml:space="preserve"> </w:t>
      </w:r>
      <w:r>
        <w:rPr>
          <w:noProof/>
        </w:rPr>
        <w:drawing>
          <wp:inline distT="0" distB="0" distL="0" distR="0" wp14:anchorId="48138405" wp14:editId="184EBC46">
            <wp:extent cx="4938395" cy="2025141"/>
            <wp:effectExtent l="0" t="0" r="0" b="0"/>
            <wp:docPr id="50" name="Billede 5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lede 50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1"/>
                    <a:stretch/>
                  </pic:blipFill>
                  <pic:spPr bwMode="auto">
                    <a:xfrm>
                      <a:off x="0" y="0"/>
                      <a:ext cx="4943509" cy="20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BC53C" w14:textId="77777777" w:rsidR="00E02AAE" w:rsidRDefault="00E02AAE" w:rsidP="00E02AAE">
      <w:pPr>
        <w:pStyle w:val="LO-Normal"/>
      </w:pPr>
    </w:p>
    <w:p w14:paraId="3BEBBCB9" w14:textId="77777777" w:rsidR="00390970" w:rsidRDefault="00390970" w:rsidP="00E02AAE">
      <w:pPr>
        <w:pStyle w:val="LO-Normal"/>
      </w:pPr>
    </w:p>
    <w:p w14:paraId="498A3FF3" w14:textId="77777777" w:rsidR="00E02AAE" w:rsidRPr="00E02AAE" w:rsidRDefault="00E02AAE" w:rsidP="00E02AAE">
      <w:pPr>
        <w:pStyle w:val="LO-Normal"/>
        <w:rPr>
          <w:rFonts w:ascii="Arial" w:hAnsi="Arial" w:cs="Arial"/>
        </w:rPr>
      </w:pPr>
      <w:r w:rsidRPr="00E02AAE">
        <w:rPr>
          <w:rFonts w:ascii="Arial" w:hAnsi="Arial" w:cs="Arial"/>
          <w:lang w:val="fr-FR" w:bidi="fr-FR"/>
        </w:rPr>
        <w:lastRenderedPageBreak/>
        <w:t xml:space="preserve">Saisissez votre </w:t>
      </w:r>
      <w:proofErr w:type="gramStart"/>
      <w:r w:rsidRPr="00E02AAE">
        <w:rPr>
          <w:rFonts w:ascii="Arial" w:hAnsi="Arial" w:cs="Arial"/>
          <w:lang w:val="fr-FR" w:bidi="fr-FR"/>
        </w:rPr>
        <w:t>e-mail</w:t>
      </w:r>
      <w:proofErr w:type="gramEnd"/>
      <w:r w:rsidRPr="00E02AAE">
        <w:rPr>
          <w:rFonts w:ascii="Arial" w:hAnsi="Arial" w:cs="Arial"/>
          <w:lang w:val="fr-FR" w:bidi="fr-FR"/>
        </w:rPr>
        <w:t xml:space="preserve"> :</w:t>
      </w:r>
    </w:p>
    <w:p w14:paraId="57C42D1C" w14:textId="77777777" w:rsidR="00E02AAE" w:rsidRDefault="00E02AAE" w:rsidP="00E02AAE">
      <w:pPr>
        <w:pStyle w:val="LO-Normal"/>
        <w:jc w:val="center"/>
      </w:pPr>
      <w:r>
        <w:rPr>
          <w:noProof/>
        </w:rPr>
        <w:drawing>
          <wp:inline distT="0" distB="0" distL="0" distR="0" wp14:anchorId="6F739920" wp14:editId="0E4F645D">
            <wp:extent cx="3538855" cy="2293586"/>
            <wp:effectExtent l="0" t="0" r="4445" b="0"/>
            <wp:docPr id="52" name="Billede 5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lede 5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4"/>
                    <a:stretch/>
                  </pic:blipFill>
                  <pic:spPr bwMode="auto">
                    <a:xfrm>
                      <a:off x="0" y="0"/>
                      <a:ext cx="3540751" cy="22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3713A" w14:textId="77777777" w:rsidR="00E02AAE" w:rsidRDefault="00E02AAE" w:rsidP="00E02AAE">
      <w:pPr>
        <w:pStyle w:val="LO-Normal"/>
        <w:rPr>
          <w:shd w:val="clear" w:color="auto" w:fill="00FF00"/>
          <w:lang w:val="en-GB" w:bidi="en-GB"/>
        </w:rPr>
      </w:pPr>
    </w:p>
    <w:p w14:paraId="4B1B80AE" w14:textId="77777777" w:rsidR="00E02AAE" w:rsidRPr="00E02AAE" w:rsidRDefault="00E02AAE" w:rsidP="00E02AAE">
      <w:pPr>
        <w:pStyle w:val="LO-Normal"/>
        <w:rPr>
          <w:rFonts w:ascii="Arial" w:hAnsi="Arial" w:cs="Arial"/>
          <w:lang w:val="en-US"/>
        </w:rPr>
      </w:pPr>
      <w:r w:rsidRPr="00E02AAE">
        <w:rPr>
          <w:rFonts w:ascii="Arial" w:hAnsi="Arial" w:cs="Arial"/>
          <w:lang w:val="fr-FR" w:bidi="fr-FR"/>
        </w:rPr>
        <w:t xml:space="preserve">Vous allez recevoir un </w:t>
      </w:r>
      <w:proofErr w:type="gramStart"/>
      <w:r w:rsidRPr="00E02AAE">
        <w:rPr>
          <w:rFonts w:ascii="Arial" w:hAnsi="Arial" w:cs="Arial"/>
          <w:lang w:val="fr-FR" w:bidi="fr-FR"/>
        </w:rPr>
        <w:t>e-mail</w:t>
      </w:r>
      <w:proofErr w:type="gramEnd"/>
      <w:r w:rsidRPr="00E02AAE">
        <w:rPr>
          <w:rFonts w:ascii="Arial" w:hAnsi="Arial" w:cs="Arial"/>
          <w:lang w:val="fr-FR" w:bidi="fr-FR"/>
        </w:rPr>
        <w:t xml:space="preserve"> contenant un lien. Cliquez sur le lien :</w:t>
      </w:r>
    </w:p>
    <w:p w14:paraId="79247F67" w14:textId="77777777" w:rsidR="00E02AAE" w:rsidRDefault="00E02AAE" w:rsidP="00E02AAE">
      <w:pPr>
        <w:pStyle w:val="LO-Normal"/>
        <w:rPr>
          <w:lang w:val="en-US"/>
        </w:rPr>
      </w:pPr>
    </w:p>
    <w:p w14:paraId="08389DB7" w14:textId="77777777" w:rsidR="00E02AAE" w:rsidRDefault="00E02AAE" w:rsidP="00E02AAE">
      <w:pPr>
        <w:pStyle w:val="LO-Normal"/>
        <w:jc w:val="center"/>
      </w:pPr>
      <w:r>
        <w:rPr>
          <w:noProof/>
        </w:rPr>
        <w:drawing>
          <wp:inline distT="0" distB="0" distL="0" distR="0" wp14:anchorId="10B7CDCE" wp14:editId="765F0B89">
            <wp:extent cx="3307080" cy="1921800"/>
            <wp:effectExtent l="0" t="0" r="7620" b="2540"/>
            <wp:docPr id="53" name="Billede 5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lede 53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91" cy="193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82667" w14:textId="311D2D88" w:rsidR="00E02AAE" w:rsidRPr="00E02AAE" w:rsidRDefault="00E02AAE" w:rsidP="00E02AAE">
      <w:pPr>
        <w:pStyle w:val="LO-Normal"/>
        <w:spacing w:line="360" w:lineRule="auto"/>
        <w:rPr>
          <w:lang w:val="fr-FR"/>
        </w:rPr>
      </w:pPr>
      <w:r>
        <w:rPr>
          <w:lang w:val="fr-FR" w:bidi="fr-FR"/>
        </w:rPr>
        <w:br/>
      </w:r>
      <w:r w:rsidRPr="00E02AAE">
        <w:rPr>
          <w:rFonts w:ascii="Arial" w:hAnsi="Arial" w:cs="Arial"/>
          <w:lang w:val="fr-FR" w:bidi="fr-FR"/>
        </w:rPr>
        <w:t xml:space="preserve">Vous accédez à une page où vous devez créer un nouveau mot de passe. Saisissez votre </w:t>
      </w:r>
      <w:proofErr w:type="gramStart"/>
      <w:r w:rsidRPr="00E02AAE">
        <w:rPr>
          <w:rFonts w:ascii="Arial" w:hAnsi="Arial" w:cs="Arial"/>
          <w:lang w:val="fr-FR" w:bidi="fr-FR"/>
        </w:rPr>
        <w:t>e-mail</w:t>
      </w:r>
      <w:proofErr w:type="gramEnd"/>
      <w:r w:rsidRPr="00E02AAE">
        <w:rPr>
          <w:rFonts w:ascii="Arial" w:hAnsi="Arial" w:cs="Arial"/>
          <w:lang w:val="fr-FR" w:bidi="fr-FR"/>
        </w:rPr>
        <w:t xml:space="preserve"> et votre nouveau mot de passe. Terminez par « Reset ».</w:t>
      </w:r>
      <w:r w:rsidRPr="00F17C85">
        <w:rPr>
          <w:lang w:val="fr-FR"/>
        </w:rPr>
        <w:br/>
      </w:r>
      <w:r w:rsidRPr="00F17C85">
        <w:rPr>
          <w:lang w:val="fr-FR"/>
        </w:rPr>
        <w:br/>
      </w:r>
      <w:r>
        <w:rPr>
          <w:noProof/>
        </w:rPr>
        <w:lastRenderedPageBreak/>
        <w:drawing>
          <wp:inline distT="0" distB="0" distL="0" distR="0" wp14:anchorId="374A6D59" wp14:editId="3D51BC6F">
            <wp:extent cx="6120130" cy="2192020"/>
            <wp:effectExtent l="0" t="0" r="0" b="0"/>
            <wp:docPr id="54" name="Billede 5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lede 54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 w:bidi="fr-FR"/>
        </w:rPr>
        <w:br/>
      </w:r>
      <w:r w:rsidRPr="00E02AAE">
        <w:rPr>
          <w:rFonts w:ascii="Arial" w:hAnsi="Arial" w:cs="Arial"/>
          <w:lang w:val="fr-FR" w:bidi="fr-FR"/>
        </w:rPr>
        <w:t xml:space="preserve">Vous pouvez désormais vous connecter comme avant en saisissant </w:t>
      </w:r>
      <w:hyperlink r:id="rId29" w:history="1">
        <w:r w:rsidRPr="00E02AAE">
          <w:rPr>
            <w:rStyle w:val="Hyperlink"/>
            <w:rFonts w:ascii="Arial" w:hAnsi="Arial" w:cs="Arial"/>
            <w:lang w:val="fr-FR" w:bidi="fr-FR"/>
          </w:rPr>
          <w:t>https://nordicwhistle.whistleportal.eu</w:t>
        </w:r>
      </w:hyperlink>
      <w:r w:rsidRPr="00E02AAE">
        <w:rPr>
          <w:rFonts w:ascii="Arial" w:hAnsi="Arial" w:cs="Arial"/>
          <w:lang w:val="fr-FR" w:bidi="fr-FR"/>
        </w:rPr>
        <w:t xml:space="preserve"> dans votre navigateur :</w:t>
      </w:r>
    </w:p>
    <w:p w14:paraId="3F311E2A" w14:textId="2ED6FB5C" w:rsidR="00D348B0" w:rsidRPr="005E1477" w:rsidRDefault="00E02AAE" w:rsidP="005E1477">
      <w:pPr>
        <w:pStyle w:val="LO-Normal"/>
        <w:jc w:val="center"/>
        <w:rPr>
          <w:lang w:val="en-US"/>
        </w:rPr>
      </w:pPr>
      <w:r>
        <w:rPr>
          <w:noProof/>
          <w:lang w:val="fr-FR" w:bidi="fr-F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3B6C4A5" wp14:editId="46D3732E">
                <wp:simplePos x="0" y="0"/>
                <wp:positionH relativeFrom="page">
                  <wp:posOffset>2391833</wp:posOffset>
                </wp:positionH>
                <wp:positionV relativeFrom="paragraph">
                  <wp:posOffset>792268</wp:posOffset>
                </wp:positionV>
                <wp:extent cx="2453640" cy="601134"/>
                <wp:effectExtent l="0" t="0" r="22860" b="27940"/>
                <wp:wrapNone/>
                <wp:docPr id="3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601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2A68BD" w14:textId="77777777" w:rsidR="00E02AAE" w:rsidRPr="00F17C85" w:rsidRDefault="00E02AAE" w:rsidP="00E02AAE">
                            <w:pPr>
                              <w:rPr>
                                <w:lang w:val="fr-FR"/>
                              </w:rPr>
                            </w:pPr>
                            <w:r w:rsidRPr="00E02AA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 xml:space="preserve">SAISISSEZ VOTRE </w:t>
                            </w:r>
                            <w:proofErr w:type="gramStart"/>
                            <w:r w:rsidRPr="00E02AA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>E-MAIL</w:t>
                            </w:r>
                            <w:proofErr w:type="gramEnd"/>
                            <w:r w:rsidRPr="00E02AA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fr-FR" w:bidi="fr-FR"/>
                              </w:rPr>
                              <w:t xml:space="preserve"> ET LE MOT DE PASSE QUE VOUS</w:t>
                            </w:r>
                            <w:r w:rsidRPr="00E02AAE">
                              <w:rPr>
                                <w:sz w:val="22"/>
                                <w:szCs w:val="22"/>
                                <w:lang w:val="fr-FR" w:bidi="fr-FR"/>
                              </w:rPr>
                              <w:t xml:space="preserve"> </w:t>
                            </w:r>
                            <w:r w:rsidRPr="00E02AAE">
                              <w:rPr>
                                <w:lang w:val="fr-FR" w:bidi="fr-FR"/>
                              </w:rPr>
                              <w:t>AVEZ CRÉÉ</w:t>
                            </w:r>
                          </w:p>
                          <w:p w14:paraId="1E01019D" w14:textId="77777777" w:rsidR="00E02AAE" w:rsidRPr="00F17C85" w:rsidRDefault="00E02AAE" w:rsidP="00E02AAE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6C4A5" id="_x0000_s1034" type="#_x0000_t202" style="position:absolute;left:0;text-align:left;margin-left:188.35pt;margin-top:62.4pt;width:193.2pt;height:47.3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" strokecolor="#00b050" strokeweight=".17625mm">
                <v:textbox>
                  <w:txbxContent>
                    <w:p w14:paraId="482A68BD" w14:textId="77777777" w:rsidR="00E02AAE" w:rsidRPr="00F17C85" w:rsidRDefault="00E02AAE" w:rsidP="00E02AAE">
                      <w:pPr>
                        <w:rPr>
                          <w:lang w:val="fr-FR"/>
                        </w:rPr>
                      </w:pPr>
                      <w:r w:rsidRPr="00E02AAE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 xml:space="preserve">SAISISSEZ VOTRE </w:t>
                      </w:r>
                      <w:proofErr w:type="gramStart"/>
                      <w:r w:rsidRPr="00E02AAE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>E-MAIL</w:t>
                      </w:r>
                      <w:proofErr w:type="gramEnd"/>
                      <w:r w:rsidRPr="00E02AAE">
                        <w:rPr>
                          <w:rFonts w:ascii="Arial" w:hAnsi="Arial" w:cs="Arial"/>
                          <w:sz w:val="22"/>
                          <w:szCs w:val="22"/>
                          <w:lang w:val="fr-FR" w:bidi="fr-FR"/>
                        </w:rPr>
                        <w:t xml:space="preserve"> ET LE MOT DE PASSE QUE VOUS</w:t>
                      </w:r>
                      <w:r w:rsidRPr="00E02AAE">
                        <w:rPr>
                          <w:sz w:val="22"/>
                          <w:szCs w:val="22"/>
                          <w:lang w:val="fr-FR" w:bidi="fr-FR"/>
                        </w:rPr>
                        <w:t xml:space="preserve"> </w:t>
                      </w:r>
                      <w:r w:rsidRPr="00E02AAE">
                        <w:rPr>
                          <w:lang w:val="fr-FR" w:bidi="fr-FR"/>
                        </w:rPr>
                        <w:t>AVEZ CRÉÉ</w:t>
                      </w:r>
                    </w:p>
                    <w:p w14:paraId="1E01019D" w14:textId="77777777" w:rsidR="00E02AAE" w:rsidRPr="00F17C85" w:rsidRDefault="00E02AAE" w:rsidP="00E02AAE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8746FE" wp14:editId="38871429">
            <wp:extent cx="4784863" cy="2035175"/>
            <wp:effectExtent l="0" t="0" r="0" b="3175"/>
            <wp:docPr id="55" name="Billed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lede 5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10" b="-1"/>
                    <a:stretch/>
                  </pic:blipFill>
                  <pic:spPr bwMode="auto">
                    <a:xfrm>
                      <a:off x="0" y="0"/>
                      <a:ext cx="4818250" cy="204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 w:bidi="fr-FR"/>
        </w:rPr>
        <w:t xml:space="preserve"> </w:t>
      </w:r>
      <w:r w:rsidR="00642A10" w:rsidRPr="00642A10">
        <w:rPr>
          <w:rFonts w:ascii="Arial" w:hAnsi="Arial"/>
          <w:lang w:val="fr-FR" w:bidi="fr-FR"/>
        </w:rPr>
        <w:br/>
      </w:r>
    </w:p>
    <w:p w14:paraId="48524E15" w14:textId="77777777" w:rsidR="00B12101" w:rsidRPr="006431FC" w:rsidRDefault="00B12101" w:rsidP="00B70876">
      <w:pPr>
        <w:tabs>
          <w:tab w:val="left" w:pos="10260"/>
        </w:tabs>
        <w:rPr>
          <w:lang w:val="fr-FR"/>
        </w:rPr>
      </w:pPr>
    </w:p>
    <w:sectPr w:rsidR="00B12101" w:rsidRPr="006431FC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1D022" w14:textId="77777777" w:rsidR="00D51709" w:rsidRDefault="00D51709">
      <w:r>
        <w:separator/>
      </w:r>
    </w:p>
  </w:endnote>
  <w:endnote w:type="continuationSeparator" w:id="0">
    <w:p w14:paraId="00FB783A" w14:textId="77777777" w:rsidR="00D51709" w:rsidRDefault="00D51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35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36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4669B" w14:textId="77777777" w:rsidR="00D51709" w:rsidRDefault="00D51709">
      <w:r>
        <w:separator/>
      </w:r>
    </w:p>
  </w:footnote>
  <w:footnote w:type="continuationSeparator" w:id="0">
    <w:p w14:paraId="79617A18" w14:textId="77777777" w:rsidR="00D51709" w:rsidRDefault="00D51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0970"/>
    <w:rsid w:val="00395555"/>
    <w:rsid w:val="003A28EF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2585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1477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42A10"/>
    <w:rsid w:val="006431FC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C7888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01A1A"/>
    <w:rsid w:val="00D278F8"/>
    <w:rsid w:val="00D3445C"/>
    <w:rsid w:val="00D348B0"/>
    <w:rsid w:val="00D51709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2AAE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6431FC"/>
    <w:pPr>
      <w:suppressAutoHyphens/>
      <w:autoSpaceDN w:val="0"/>
      <w:spacing w:after="160"/>
      <w:textAlignment w:val="baseline"/>
    </w:pPr>
    <w:rPr>
      <w:rFonts w:ascii="Calibri" w:eastAsia="Calibri" w:hAnsi="Calibri"/>
      <w:sz w:val="22"/>
      <w:szCs w:val="22"/>
      <w:lang w:val="da-DK"/>
    </w:rPr>
  </w:style>
  <w:style w:type="character" w:customStyle="1" w:styleId="ui-provider">
    <w:name w:val="ui-provider"/>
    <w:basedOn w:val="DefaultParagraphFont"/>
    <w:rsid w:val="00FF6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nordicwhistle.whistleportal.eu" TargetMode="Externa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nordicwhistle.whistleportal.e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8" ma:contentTypeDescription="Create a new document." ma:contentTypeScope="" ma:versionID="ea30a4bb8efe8eb7581c7c4eefc3267f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30ef754510e5d4bcb694da213f2eac37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B27901-8235-49F9-A0BF-D3960583A784}">
  <ds:schemaRefs>
    <ds:schemaRef ds:uri="2b4b40da-7f99-4a3b-9812-ec3b58547afb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03247a2-9365-47d8-8794-cb7a8e4f1b15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050C27E-3A5A-4975-949B-5F70E9E2822B}"/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5</TotalTime>
  <Pages>10</Pages>
  <Words>432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8</cp:revision>
  <cp:lastPrinted>2023-01-12T08:39:00Z</cp:lastPrinted>
  <dcterms:created xsi:type="dcterms:W3CDTF">2023-01-12T08:24:00Z</dcterms:created>
  <dcterms:modified xsi:type="dcterms:W3CDTF">2023-10-19T08:46:00Z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